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6C6B3" w14:textId="12EF52B7" w:rsidR="00E14893" w:rsidRPr="00687F70" w:rsidRDefault="00E14893">
      <w:pPr>
        <w:pStyle w:val="Espacementdutableau"/>
        <w:rPr>
          <w:lang w:val="en-CA"/>
        </w:rPr>
      </w:pPr>
    </w:p>
    <w:tbl>
      <w:tblPr>
        <w:tblStyle w:val="Calendrier-Accentuation1"/>
        <w:tblW w:w="5000" w:type="pct"/>
        <w:jc w:val="center"/>
        <w:tblBorders>
          <w:top w:val="threeDEngrave" w:sz="24" w:space="0" w:color="7CC2D5" w:themeColor="accent2" w:themeTint="99"/>
          <w:left w:val="threeDEngrave" w:sz="24" w:space="0" w:color="7CC2D5" w:themeColor="accent2" w:themeTint="99"/>
          <w:bottom w:val="threeDEngrave" w:sz="24" w:space="0" w:color="7CC2D5" w:themeColor="accent2" w:themeTint="99"/>
          <w:right w:val="threeDEngrave" w:sz="24" w:space="0" w:color="7CC2D5" w:themeColor="accent2" w:themeTint="99"/>
          <w:insideH w:val="dashed" w:sz="4" w:space="0" w:color="7CC2D5" w:themeColor="accent2" w:themeTint="99"/>
          <w:insideV w:val="dashed" w:sz="4" w:space="0" w:color="7CC2D5" w:themeColor="accent2" w:themeTint="99"/>
        </w:tblBorders>
        <w:tblLayout w:type="fixed"/>
        <w:tblLook w:val="04A0" w:firstRow="1" w:lastRow="0" w:firstColumn="1" w:lastColumn="0" w:noHBand="0" w:noVBand="1"/>
      </w:tblPr>
      <w:tblGrid>
        <w:gridCol w:w="2444"/>
        <w:gridCol w:w="1221"/>
        <w:gridCol w:w="1224"/>
        <w:gridCol w:w="1219"/>
        <w:gridCol w:w="1221"/>
        <w:gridCol w:w="1219"/>
        <w:gridCol w:w="1221"/>
        <w:gridCol w:w="1221"/>
        <w:gridCol w:w="1221"/>
        <w:gridCol w:w="1219"/>
        <w:gridCol w:w="1216"/>
      </w:tblGrid>
      <w:tr w:rsidR="000A13CB" w14:paraId="46BC3D82" w14:textId="77777777" w:rsidTr="006609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907"/>
          <w:jc w:val="center"/>
        </w:trPr>
        <w:tc>
          <w:tcPr>
            <w:tcW w:w="834" w:type="pct"/>
            <w:vMerge w:val="restart"/>
            <w:tcBorders>
              <w:top w:val="threeDEngrave" w:sz="24" w:space="0" w:color="7CC2D5" w:themeColor="accent2" w:themeTint="99"/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  <w:shd w:val="clear" w:color="auto" w:fill="auto"/>
          </w:tcPr>
          <w:p w14:paraId="75FF1B43" w14:textId="4F99BE83" w:rsidR="000A13CB" w:rsidRPr="00A52544" w:rsidRDefault="000A13CB" w:rsidP="00D61183">
            <w:pPr>
              <w:jc w:val="center"/>
              <w:rPr>
                <w:rFonts w:ascii="Berlin Sans FB" w:hAnsi="Berlin Sans FB" w:cs="Dreaming Outloud Pro"/>
                <w:b/>
                <w:color w:val="E66C7D" w:themeColor="accent3"/>
                <w:sz w:val="38"/>
                <w:szCs w:val="3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bookmarkStart w:id="0" w:name="_Hlk189503024"/>
            <w:r w:rsidRPr="00A52544">
              <w:rPr>
                <w:rFonts w:ascii="Berlin Sans FB" w:hAnsi="Berlin Sans FB" w:cs="Dreaming Outloud Pro"/>
                <w:b/>
                <w:color w:val="E66C7D" w:themeColor="accent3"/>
                <w:sz w:val="38"/>
                <w:szCs w:val="3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École élémentaire </w:t>
            </w:r>
            <w:proofErr w:type="spellStart"/>
            <w:r w:rsidR="00E479B9">
              <w:rPr>
                <w:rFonts w:ascii="Berlin Sans FB" w:hAnsi="Berlin Sans FB" w:cs="Dreaming Outloud Pro"/>
                <w:b/>
                <w:color w:val="E66C7D" w:themeColor="accent3"/>
                <w:sz w:val="38"/>
                <w:szCs w:val="3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Marie-Curie</w:t>
            </w:r>
            <w:proofErr w:type="spellEnd"/>
          </w:p>
          <w:p w14:paraId="7FC454D4" w14:textId="5610CF00" w:rsidR="000A13CB" w:rsidRPr="001D7415" w:rsidRDefault="000A13CB" w:rsidP="00D61183">
            <w:pPr>
              <w:jc w:val="center"/>
              <w:rPr>
                <w:rFonts w:ascii="Dreaming Outloud Pro" w:hAnsi="Dreaming Outloud Pro" w:cs="Dreaming Outloud Pro"/>
                <w:b/>
                <w:color w:val="E66C7D" w:themeColor="accent3"/>
                <w:sz w:val="20"/>
                <w:szCs w:val="20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  <w:p w14:paraId="6B54395F" w14:textId="05471372" w:rsidR="000A13CB" w:rsidRPr="00ED2448" w:rsidRDefault="00E479B9" w:rsidP="00D61183">
            <w:pPr>
              <w:jc w:val="center"/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ED2448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40 Promenade Hunt Club</w:t>
            </w:r>
          </w:p>
          <w:p w14:paraId="2FD431E4" w14:textId="6FAA69B7" w:rsidR="000A13CB" w:rsidRPr="00E479B9" w:rsidRDefault="000A13CB" w:rsidP="00D61183">
            <w:pPr>
              <w:jc w:val="center"/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E479B9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London, ON, N6</w:t>
            </w:r>
            <w:r w:rsidR="00E479B9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H</w:t>
            </w:r>
            <w:r w:rsidRPr="00E479B9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</w:t>
            </w:r>
            <w:r w:rsidR="00E479B9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3Y3</w:t>
            </w:r>
          </w:p>
          <w:p w14:paraId="02B1422E" w14:textId="67675649" w:rsidR="000A13CB" w:rsidRPr="000A13CB" w:rsidRDefault="000A13CB" w:rsidP="00D61183">
            <w:pPr>
              <w:jc w:val="center"/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 w:rsidRPr="000A13CB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Tel: </w:t>
            </w:r>
            <w:r w:rsidR="00E4469F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519</w:t>
            </w:r>
            <w:r w:rsidRPr="000A13CB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 </w:t>
            </w:r>
            <w:r w:rsidR="00E4469F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471</w:t>
            </w:r>
            <w:r w:rsidRPr="000A13CB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-</w:t>
            </w:r>
            <w:r w:rsidR="00E4469F">
              <w:rPr>
                <w:rFonts w:ascii="Dreaming Outloud Pro" w:hAnsi="Dreaming Outloud Pro" w:cs="Dreaming Outloud Pro"/>
                <w:bCs/>
                <w:color w:val="auto"/>
                <w:sz w:val="24"/>
                <w:szCs w:val="24"/>
                <w:lang w:val="en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5677</w:t>
            </w:r>
          </w:p>
          <w:p w14:paraId="288DD183" w14:textId="5B2F18DD" w:rsidR="000A13CB" w:rsidRDefault="00E479B9" w:rsidP="00D61183">
            <w:pPr>
              <w:jc w:val="center"/>
              <w:rPr>
                <w:rFonts w:ascii="Calibri" w:hAnsi="Calibri"/>
                <w:bCs/>
                <w:color w:val="auto"/>
                <w:sz w:val="18"/>
                <w:szCs w:val="1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hyperlink r:id="rId7" w:history="1">
              <w:r w:rsidRPr="006B3709">
                <w:rPr>
                  <w:rStyle w:val="Lienhypertexte"/>
                  <w:rFonts w:ascii="Calibri" w:hAnsi="Calibri"/>
                  <w:bCs/>
                  <w:sz w:val="18"/>
                  <w:szCs w:val="18"/>
                  <w:lang w:val="fr-CA"/>
                  <w14:textOutline w14:w="0" w14:cap="flat" w14:cmpd="sng" w14:algn="ctr">
                    <w14:noFill/>
                    <w14:prstDash w14:val="solid"/>
                    <w14:round/>
                  </w14:textOutline>
                  <w14:props3d w14:extrusionH="57150" w14:contourW="0" w14:prstMaterial="matte">
                    <w14:bevelT w14:w="63500" w14:h="12700" w14:prst="angle"/>
                    <w14:contourClr>
                      <w14:schemeClr w14:val="bg1">
                        <w14:lumMod w14:val="65000"/>
                      </w14:schemeClr>
                    </w14:contourClr>
                  </w14:props3d>
                </w:rPr>
                <w:t>mariecurie@csviamonde.ca</w:t>
              </w:r>
            </w:hyperlink>
          </w:p>
          <w:p w14:paraId="0A66255B" w14:textId="4AAB3B16" w:rsidR="000A13CB" w:rsidRDefault="000A13CB" w:rsidP="00D61183">
            <w:pPr>
              <w:jc w:val="center"/>
              <w:rPr>
                <w:rFonts w:ascii="Calibri" w:hAnsi="Calibri"/>
                <w:bCs/>
                <w:color w:val="auto"/>
                <w:sz w:val="18"/>
                <w:szCs w:val="1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  <w:p w14:paraId="58F45BFE" w14:textId="4C621D92" w:rsidR="000A13CB" w:rsidRPr="00225760" w:rsidRDefault="00225760" w:rsidP="00225760">
            <w:pPr>
              <w:jc w:val="center"/>
              <w:rPr>
                <w:rFonts w:ascii="Calibri" w:hAnsi="Calibri"/>
                <w:bCs/>
                <w:color w:val="auto"/>
                <w:sz w:val="18"/>
                <w:szCs w:val="18"/>
                <w:lang w:val="fr-CA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>
              <w:rPr>
                <w:rFonts w:ascii="Calibri" w:hAnsi="Calibri"/>
                <w:bCs/>
                <w:noProof/>
                <w:color w:val="auto"/>
                <w:sz w:val="18"/>
                <w:szCs w:val="18"/>
                <w:lang w:val="fr-CA"/>
              </w:rPr>
              <w:drawing>
                <wp:inline distT="0" distB="0" distL="0" distR="0" wp14:anchorId="684F938A" wp14:editId="4E6C19DF">
                  <wp:extent cx="866775" cy="751592"/>
                  <wp:effectExtent l="0" t="0" r="0" b="0"/>
                  <wp:docPr id="1707056390" name="Image 3" descr="Une image contenant Graphique, logo, clipart, Polic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056390" name="Image 3" descr="Une image contenant Graphique, logo, clipart, Police&#10;&#10;Description générée automatiquement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47" cy="75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17F38" w14:textId="36E95A50" w:rsidR="000A13CB" w:rsidRDefault="000A13CB" w:rsidP="00225760">
            <w:pPr>
              <w:rPr>
                <w:rFonts w:ascii="Calibri" w:hAnsi="Calibri"/>
                <w:color w:val="FFFFFF"/>
                <w:lang w:val="fr-CA"/>
              </w:rPr>
            </w:pPr>
          </w:p>
          <w:p w14:paraId="22A6BC62" w14:textId="39754A94" w:rsidR="001D7415" w:rsidRPr="000960D7" w:rsidRDefault="001D7415" w:rsidP="001D7415">
            <w:pPr>
              <w:jc w:val="center"/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yellow"/>
                <w:lang w:val="fr-CA"/>
              </w:rPr>
            </w:pPr>
            <w:r w:rsidRPr="000960D7"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yellow"/>
                <w:lang w:val="fr-CA"/>
              </w:rPr>
              <w:t>Enfant absent ?</w:t>
            </w:r>
          </w:p>
          <w:p w14:paraId="677113C9" w14:textId="03490D75" w:rsidR="001D7415" w:rsidRPr="000960D7" w:rsidRDefault="001D7415" w:rsidP="00D61183">
            <w:pPr>
              <w:jc w:val="center"/>
              <w:rPr>
                <w:rFonts w:ascii="Calibri" w:hAnsi="Calibri"/>
                <w:b/>
                <w:bCs/>
                <w:color w:val="FF0000"/>
                <w:sz w:val="20"/>
                <w:szCs w:val="20"/>
                <w:lang w:val="fr-CA"/>
              </w:rPr>
            </w:pPr>
            <w:r w:rsidRPr="000960D7"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yellow"/>
                <w:lang w:val="fr-CA"/>
              </w:rPr>
              <w:t>assiduite-</w:t>
            </w:r>
            <w:r w:rsidR="00E479B9" w:rsidRPr="000960D7"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yellow"/>
                <w:lang w:val="fr-CA"/>
              </w:rPr>
              <w:t>macu</w:t>
            </w:r>
            <w:r w:rsidRPr="000960D7">
              <w:rPr>
                <w:rFonts w:ascii="Calibri" w:hAnsi="Calibri"/>
                <w:b/>
                <w:bCs/>
                <w:color w:val="FF0000"/>
                <w:sz w:val="20"/>
                <w:szCs w:val="20"/>
                <w:highlight w:val="yellow"/>
                <w:lang w:val="fr-CA"/>
              </w:rPr>
              <w:t>@csviamonde.ca</w:t>
            </w:r>
          </w:p>
          <w:p w14:paraId="5767CD1E" w14:textId="2C1E4A26" w:rsidR="001D7415" w:rsidRDefault="001D7415" w:rsidP="00D61183">
            <w:pPr>
              <w:jc w:val="center"/>
              <w:rPr>
                <w:rFonts w:ascii="Calibri" w:hAnsi="Calibri"/>
                <w:color w:val="FFFFFF"/>
                <w:lang w:val="fr-CA"/>
              </w:rPr>
            </w:pPr>
          </w:p>
          <w:p w14:paraId="7A6352AA" w14:textId="5F02D5F6" w:rsidR="000A13CB" w:rsidRPr="00D61183" w:rsidRDefault="000A13CB" w:rsidP="00D6118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A39A9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090DA49C" wp14:editId="6B70B362">
                  <wp:extent cx="257175" cy="256363"/>
                  <wp:effectExtent l="0" t="0" r="0" b="0"/>
                  <wp:docPr id="15" name="Image 15" descr="Afficher l’image 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fficher l’image sour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54" cy="263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39A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241A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0" w:history="1">
              <w:r w:rsidR="004E39D6" w:rsidRPr="004E39D6">
                <w:rPr>
                  <w:rStyle w:val="Lienhypertexte"/>
                  <w:rFonts w:asciiTheme="majorHAnsi" w:hAnsiTheme="majorHAnsi" w:cstheme="majorHAnsi"/>
                  <w:sz w:val="22"/>
                  <w:szCs w:val="22"/>
                </w:rPr>
                <w:t>mariecurie_london</w:t>
              </w:r>
            </w:hyperlink>
          </w:p>
          <w:p w14:paraId="4F67471B" w14:textId="3E83F12B" w:rsidR="000A13CB" w:rsidRDefault="004E39D6" w:rsidP="00D6118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75E47C3" wp14:editId="0AF2729F">
                  <wp:extent cx="274853" cy="246336"/>
                  <wp:effectExtent l="0" t="0" r="0" b="1905"/>
                  <wp:docPr id="12444216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4216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13" cy="25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A13CB" w:rsidRPr="000A39A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241A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2" w:history="1">
              <w:r w:rsidR="000A13CB" w:rsidRPr="004E39D6">
                <w:rPr>
                  <w:rStyle w:val="Lienhypertexte"/>
                  <w:rFonts w:asciiTheme="majorHAnsi" w:hAnsiTheme="majorHAnsi" w:cstheme="majorHAnsi"/>
                  <w:sz w:val="22"/>
                  <w:szCs w:val="22"/>
                </w:rPr>
                <w:t>@</w:t>
              </w:r>
              <w:r w:rsidRPr="004E39D6">
                <w:rPr>
                  <w:rStyle w:val="Lienhypertexte"/>
                  <w:rFonts w:asciiTheme="majorHAnsi" w:hAnsiTheme="majorHAnsi" w:cstheme="majorHAnsi"/>
                  <w:b/>
                  <w:bCs/>
                  <w:sz w:val="22"/>
                  <w:szCs w:val="22"/>
                </w:rPr>
                <w:t>ÉÉ Marie-Curie</w:t>
              </w:r>
            </w:hyperlink>
          </w:p>
          <w:p w14:paraId="3947A034" w14:textId="02DD8FE7" w:rsidR="002E302E" w:rsidRPr="002E302E" w:rsidRDefault="002E302E" w:rsidP="00D61183">
            <w:pPr>
              <w:rPr>
                <w:rFonts w:ascii="Calibri" w:hAnsi="Calibri"/>
                <w:color w:val="auto"/>
                <w:lang w:val="fr-CA"/>
              </w:rPr>
            </w:pPr>
            <w:r w:rsidRPr="002E302E">
              <w:rPr>
                <w:noProof/>
                <w:color w:val="auto"/>
              </w:rPr>
              <w:drawing>
                <wp:inline distT="0" distB="0" distL="0" distR="0" wp14:anchorId="46DEEC31" wp14:editId="205BBC03">
                  <wp:extent cx="285567" cy="276225"/>
                  <wp:effectExtent l="0" t="0" r="635" b="0"/>
                  <wp:docPr id="4" name="Image 4" descr="Afficher l’image 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fficher l’image sour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7" t="20320" r="20228" b="22577"/>
                          <a:stretch/>
                        </pic:blipFill>
                        <pic:spPr bwMode="auto">
                          <a:xfrm>
                            <a:off x="0" y="0"/>
                            <a:ext cx="287195" cy="2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E302E">
              <w:rPr>
                <w:rFonts w:ascii="Calibri" w:hAnsi="Calibri"/>
                <w:color w:val="auto"/>
                <w:sz w:val="20"/>
                <w:szCs w:val="20"/>
                <w:lang w:val="fr-CA"/>
              </w:rPr>
              <w:t xml:space="preserve"> </w:t>
            </w:r>
            <w:r>
              <w:rPr>
                <w:rFonts w:ascii="Calibri" w:hAnsi="Calibri"/>
                <w:color w:val="auto"/>
                <w:sz w:val="20"/>
                <w:szCs w:val="20"/>
                <w:lang w:val="fr-CA"/>
              </w:rPr>
              <w:t xml:space="preserve"> </w:t>
            </w:r>
            <w:hyperlink r:id="rId14" w:history="1">
              <w:r w:rsidR="00454B12" w:rsidRPr="00952831">
                <w:rPr>
                  <w:rStyle w:val="Lienhypertexte"/>
                  <w:rFonts w:ascii="Calibri" w:hAnsi="Calibri"/>
                  <w:sz w:val="20"/>
                  <w:szCs w:val="20"/>
                  <w:lang w:val="fr-CA"/>
                </w:rPr>
                <w:t>mariecurie</w:t>
              </w:r>
              <w:r w:rsidR="004E39D6" w:rsidRPr="00952831">
                <w:rPr>
                  <w:rStyle w:val="Lienhypertexte"/>
                  <w:rFonts w:ascii="Calibri" w:hAnsi="Calibri"/>
                  <w:sz w:val="20"/>
                  <w:szCs w:val="20"/>
                  <w:lang w:val="fr-CA"/>
                </w:rPr>
                <w:t>_london</w:t>
              </w:r>
            </w:hyperlink>
          </w:p>
          <w:p w14:paraId="21244F87" w14:textId="0D02CC9B" w:rsidR="00E0439D" w:rsidRDefault="00E0439D" w:rsidP="000A1748"/>
          <w:p w14:paraId="0BE0F311" w14:textId="4CB70E7E" w:rsidR="000A13CB" w:rsidRDefault="000A13CB" w:rsidP="000A1748">
            <w:r>
              <w:t>Pour nos communications à travers Guichet Viamonde</w:t>
            </w:r>
            <w:r w:rsidR="00184E0F">
              <w:t xml:space="preserve"> </w:t>
            </w:r>
            <w:r>
              <w:t>:</w:t>
            </w:r>
          </w:p>
          <w:p w14:paraId="6599D726" w14:textId="77777777" w:rsidR="000A13CB" w:rsidRDefault="000A13CB" w:rsidP="000A1748">
            <w:r>
              <w:rPr>
                <w:noProof/>
              </w:rPr>
              <w:drawing>
                <wp:inline distT="0" distB="0" distL="0" distR="0" wp14:anchorId="4C271A71" wp14:editId="132E3366">
                  <wp:extent cx="1312102" cy="289408"/>
                  <wp:effectExtent l="0" t="0" r="254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55" cy="29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DFCB35" w14:textId="77777777" w:rsidR="000A13CB" w:rsidRDefault="000A13CB" w:rsidP="000A1748"/>
          <w:p w14:paraId="58845CA8" w14:textId="675210FF" w:rsidR="000A13CB" w:rsidRDefault="000A13CB" w:rsidP="00D61183"/>
          <w:p w14:paraId="79839A80" w14:textId="12504B4C" w:rsidR="000A13CB" w:rsidRDefault="000A13CB" w:rsidP="00D61183">
            <w:r>
              <w:t xml:space="preserve">Pour les annulations et retards </w:t>
            </w:r>
            <w:r w:rsidR="00A52544">
              <w:t xml:space="preserve">des </w:t>
            </w:r>
            <w:r w:rsidR="001D7415">
              <w:t>autobus :</w:t>
            </w:r>
          </w:p>
          <w:p w14:paraId="48CB1011" w14:textId="77777777" w:rsidR="000A13CB" w:rsidRDefault="000A13CB" w:rsidP="00705799">
            <w:r>
              <w:rPr>
                <w:noProof/>
              </w:rPr>
              <w:drawing>
                <wp:inline distT="0" distB="0" distL="0" distR="0" wp14:anchorId="6E769B6E" wp14:editId="5735C0D2">
                  <wp:extent cx="1354633" cy="58039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3776"/>
                          <a:stretch/>
                        </pic:blipFill>
                        <pic:spPr bwMode="auto">
                          <a:xfrm>
                            <a:off x="0" y="0"/>
                            <a:ext cx="1354633" cy="580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D167D3" w14:textId="6868A35E" w:rsidR="000A13CB" w:rsidRPr="00A52544" w:rsidRDefault="000A13CB" w:rsidP="00A52544">
            <w:hyperlink r:id="rId17" w:history="1">
              <w:r>
                <w:rPr>
                  <w:rStyle w:val="Lienhypertexte"/>
                </w:rPr>
                <w:t>Francobus | Bienvenue au Service de transport Francobus</w:t>
              </w:r>
            </w:hyperlink>
          </w:p>
        </w:tc>
        <w:tc>
          <w:tcPr>
            <w:tcW w:w="4166" w:type="pct"/>
            <w:gridSpan w:val="10"/>
            <w:tcBorders>
              <w:left w:val="threeDEngrave" w:sz="24" w:space="0" w:color="7CC2D5" w:themeColor="accent2" w:themeTint="99"/>
              <w:bottom w:val="threeDEngrave" w:sz="24" w:space="0" w:color="7CC2D5" w:themeColor="accent2" w:themeTint="99"/>
            </w:tcBorders>
            <w:shd w:val="clear" w:color="auto" w:fill="auto"/>
          </w:tcPr>
          <w:p w14:paraId="1EBFFF92" w14:textId="304C7706" w:rsidR="000A13CB" w:rsidRPr="000A13CB" w:rsidRDefault="004A1132" w:rsidP="00F0267F">
            <w:pPr>
              <w:pStyle w:val="Jours"/>
              <w:jc w:val="right"/>
              <w:rPr>
                <w:rFonts w:ascii="Calibri" w:hAnsi="Calibri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507648" behindDoc="0" locked="0" layoutInCell="1" allowOverlap="1" wp14:anchorId="2AFD4134" wp14:editId="5F3B31D2">
                      <wp:simplePos x="0" y="0"/>
                      <wp:positionH relativeFrom="margin">
                        <wp:posOffset>5727065</wp:posOffset>
                      </wp:positionH>
                      <wp:positionV relativeFrom="paragraph">
                        <wp:posOffset>-8255</wp:posOffset>
                      </wp:positionV>
                      <wp:extent cx="1808480" cy="419100"/>
                      <wp:effectExtent l="57150" t="38100" r="77470" b="9525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8480" cy="4191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9F5C65" w14:textId="376A7CCD" w:rsidR="004A1132" w:rsidRPr="004A1132" w:rsidRDefault="004A1132" w:rsidP="004A1132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  <w:lang w:val="fr-CA"/>
                                    </w:rPr>
                                  </w:pPr>
                                  <w:r w:rsidRPr="004A1132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  <w:lang w:val="fr-CA"/>
                                    </w:rPr>
                                    <w:t>Mois du patrimoine albanais</w:t>
                                  </w:r>
                                </w:p>
                                <w:p w14:paraId="62A84FF4" w14:textId="77777777" w:rsidR="004A1132" w:rsidRPr="004A1132" w:rsidRDefault="004A1132" w:rsidP="004A1132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  <w:lang w:val="fr-CA"/>
                                    </w:rPr>
                                  </w:pPr>
                                  <w:r w:rsidRPr="004A1132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  <w:lang w:val="fr-CA"/>
                                    </w:rPr>
                                    <w:t>Mois du patrimoine hindou</w:t>
                                  </w:r>
                                </w:p>
                                <w:p w14:paraId="63D3382C" w14:textId="2A4F1878" w:rsidR="004A1132" w:rsidRPr="004A1132" w:rsidRDefault="004A1132">
                                  <w:pPr>
                                    <w:rPr>
                                      <w:lang w:val="fr-C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FD41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450.95pt;margin-top:-.65pt;width:142.4pt;height:33pt;z-index:252507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" fillcolor="#e2a3a3 [1625]" strokecolor="#c23d3c [3049]">
                      <v:fill color2="#f6e3e3 [505]" rotate="t" angle="180" colors="0 #ff9d9d;22938f #fbb;1 #ffe3e3" focus="100%" type="gradient"/>
                      <v:shadow on="t" color="black" opacity="24903f" origin=",.5" offset="0,.55556mm"/>
                      <v:textbox>
                        <w:txbxContent>
                          <w:p w14:paraId="1E9F5C65" w14:textId="376A7CCD" w:rsidR="004A1132" w:rsidRPr="004A1132" w:rsidRDefault="004A1132" w:rsidP="004A1132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fr-CA"/>
                              </w:rPr>
                            </w:pPr>
                            <w:r w:rsidRPr="004A1132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fr-CA"/>
                              </w:rPr>
                              <w:t>Mois du patrimoine albanais</w:t>
                            </w:r>
                          </w:p>
                          <w:p w14:paraId="62A84FF4" w14:textId="77777777" w:rsidR="004A1132" w:rsidRPr="004A1132" w:rsidRDefault="004A1132" w:rsidP="004A1132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fr-CA"/>
                              </w:rPr>
                            </w:pPr>
                            <w:r w:rsidRPr="004A1132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fr-CA"/>
                              </w:rPr>
                              <w:t>Mois du patrimoine hindou</w:t>
                            </w:r>
                          </w:p>
                          <w:p w14:paraId="63D3382C" w14:textId="2A4F1878" w:rsidR="004A1132" w:rsidRPr="004A1132" w:rsidRDefault="004A1132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319232" behindDoc="0" locked="0" layoutInCell="1" allowOverlap="1" wp14:anchorId="641F5837" wp14:editId="53D4C460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-83820</wp:posOffset>
                      </wp:positionV>
                      <wp:extent cx="5298440" cy="843915"/>
                      <wp:effectExtent l="0" t="0" r="0" b="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98440" cy="843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5BA171" w14:textId="2E663805" w:rsidR="000A13CB" w:rsidRPr="004A1132" w:rsidRDefault="006E2744" w:rsidP="000A13CB">
                                  <w:pPr>
                                    <w:pStyle w:val="Jours"/>
                                    <w:spacing w:after="0"/>
                                    <w:rPr>
                                      <w:rFonts w:ascii="Jumble" w:hAnsi="Jumble"/>
                                      <w:b/>
                                      <w:color w:val="FF0000"/>
                                      <w:sz w:val="100"/>
                                      <w:szCs w:val="100"/>
                                      <w:lang w:val="fr-CA"/>
                                      <w14:textOutline w14:w="9525" w14:cap="flat" w14:cmpd="sng" w14:algn="ctr">
                                        <w14:solidFill>
                                          <w14:schemeClr w14:val="accent4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4A1132">
                                    <w:rPr>
                                      <w:rFonts w:ascii="Jumble" w:hAnsi="Jumble"/>
                                      <w:b/>
                                      <w:color w:val="FF0000"/>
                                      <w:sz w:val="100"/>
                                      <w:szCs w:val="100"/>
                                      <w:lang w:val="fr-CA"/>
                                      <w14:textOutline w14:w="9525" w14:cap="flat" w14:cmpd="sng" w14:algn="ctr">
                                        <w14:solidFill>
                                          <w14:schemeClr w14:val="accent4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Novembre</w:t>
                                  </w:r>
                                  <w:r w:rsidR="00E479B9" w:rsidRPr="004A1132">
                                    <w:rPr>
                                      <w:rFonts w:ascii="Jumble" w:hAnsi="Jumble"/>
                                      <w:b/>
                                      <w:color w:val="FF0000"/>
                                      <w:sz w:val="100"/>
                                      <w:szCs w:val="100"/>
                                      <w:lang w:val="fr-CA"/>
                                      <w14:textOutline w14:w="9525" w14:cap="flat" w14:cmpd="sng" w14:algn="ctr">
                                        <w14:solidFill>
                                          <w14:schemeClr w14:val="accent4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harsh" dir="t"/>
                              </a:scene3d>
                              <a:sp3d extrusionH="57150" prstMaterial="matte">
                                <a:bevelT w="63500" h="12700" prst="angle"/>
                                <a:contourClr>
                                  <a:schemeClr val="bg1">
                                    <a:lumMod val="6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F5837" id="Zone de texte 6" o:spid="_x0000_s1027" type="#_x0000_t202" style="position:absolute;left:0;text-align:left;margin-left:10.05pt;margin-top:-6.6pt;width:417.2pt;height:66.45pt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" filled="f" stroked="f">
                      <v:textbox>
                        <w:txbxContent>
                          <w:p w14:paraId="625BA171" w14:textId="2E663805" w:rsidR="000A13CB" w:rsidRPr="004A1132" w:rsidRDefault="006E2744" w:rsidP="000A13CB">
                            <w:pPr>
                              <w:pStyle w:val="Jours"/>
                              <w:spacing w:after="0"/>
                              <w:rPr>
                                <w:rFonts w:ascii="Jumble" w:hAnsi="Jumble"/>
                                <w:b/>
                                <w:color w:val="FF0000"/>
                                <w:sz w:val="100"/>
                                <w:szCs w:val="100"/>
                                <w:lang w:val="fr-CA"/>
                                <w14:textOutline w14:w="952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A1132">
                              <w:rPr>
                                <w:rFonts w:ascii="Jumble" w:hAnsi="Jumble"/>
                                <w:b/>
                                <w:color w:val="FF0000"/>
                                <w:sz w:val="100"/>
                                <w:szCs w:val="100"/>
                                <w:lang w:val="fr-CA"/>
                                <w14:textOutline w14:w="952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Novembre</w:t>
                            </w:r>
                            <w:r w:rsidR="00E479B9" w:rsidRPr="004A1132">
                              <w:rPr>
                                <w:rFonts w:ascii="Jumble" w:hAnsi="Jumble"/>
                                <w:b/>
                                <w:color w:val="FF0000"/>
                                <w:sz w:val="100"/>
                                <w:szCs w:val="100"/>
                                <w:lang w:val="fr-CA"/>
                                <w14:textOutline w14:w="952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F67">
              <w:rPr>
                <w:noProof/>
              </w:rPr>
              <w:t xml:space="preserve"> </w:t>
            </w:r>
            <w:r w:rsidR="00274753">
              <w:rPr>
                <w:rFonts w:ascii="Calibri" w:hAnsi="Calibri"/>
                <w:color w:val="auto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0A13CB" w14:paraId="44B72472" w14:textId="77777777" w:rsidTr="00AF1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2B073C77" w14:textId="1021C3DB" w:rsidR="000A13CB" w:rsidRPr="000A13CB" w:rsidRDefault="000A13CB" w:rsidP="00F8181E">
            <w:pPr>
              <w:pStyle w:val="Paragraphedeliste"/>
              <w:ind w:left="0"/>
              <w:rPr>
                <w:rFonts w:ascii="Calibri" w:hAnsi="Calibri"/>
                <w:color w:val="FFFFFF"/>
                <w:lang w:val="fr-CA"/>
              </w:rPr>
            </w:pPr>
          </w:p>
        </w:tc>
        <w:tc>
          <w:tcPr>
            <w:tcW w:w="835" w:type="pct"/>
            <w:gridSpan w:val="2"/>
            <w:tcBorders>
              <w:top w:val="threeDEngrave" w:sz="24" w:space="0" w:color="7CC2D5" w:themeColor="accent2" w:themeTint="99"/>
              <w:left w:val="threeDEngrave" w:sz="24" w:space="0" w:color="7CC2D5" w:themeColor="accent2" w:themeTint="99"/>
              <w:bottom w:val="single" w:sz="4" w:space="0" w:color="7CC2D5" w:themeColor="accent2" w:themeTint="99"/>
            </w:tcBorders>
            <w:shd w:val="clear" w:color="auto" w:fill="000000" w:themeFill="text1"/>
          </w:tcPr>
          <w:p w14:paraId="01B1B2C6" w14:textId="772896FE" w:rsidR="000A13CB" w:rsidRPr="00F029CA" w:rsidRDefault="000A13CB">
            <w:pPr>
              <w:pStyle w:val="Jours"/>
              <w:spacing w:before="40" w:after="40"/>
              <w:rPr>
                <w:b/>
                <w:bCs/>
              </w:rPr>
            </w:pPr>
            <w:proofErr w:type="gramStart"/>
            <w:r w:rsidRPr="00F029CA">
              <w:rPr>
                <w:rFonts w:ascii="Calibri" w:hAnsi="Calibri"/>
                <w:b/>
                <w:bCs/>
                <w:color w:val="FFFFFF"/>
              </w:rPr>
              <w:t>lun</w:t>
            </w:r>
            <w:r w:rsidR="00CC19F4" w:rsidRPr="00F029CA">
              <w:rPr>
                <w:rFonts w:ascii="Calibri" w:hAnsi="Calibri"/>
                <w:b/>
                <w:bCs/>
                <w:color w:val="FFFFFF"/>
              </w:rPr>
              <w:t>di</w:t>
            </w:r>
            <w:proofErr w:type="gramEnd"/>
          </w:p>
        </w:tc>
        <w:tc>
          <w:tcPr>
            <w:tcW w:w="833" w:type="pct"/>
            <w:gridSpan w:val="2"/>
            <w:tcBorders>
              <w:top w:val="threeDEngrave" w:sz="24" w:space="0" w:color="7CC2D5" w:themeColor="accent2" w:themeTint="99"/>
              <w:bottom w:val="single" w:sz="4" w:space="0" w:color="7CC2D5" w:themeColor="accent2" w:themeTint="99"/>
            </w:tcBorders>
            <w:shd w:val="clear" w:color="auto" w:fill="000000" w:themeFill="text1"/>
          </w:tcPr>
          <w:p w14:paraId="1923FF11" w14:textId="6945DADF" w:rsidR="000A13CB" w:rsidRPr="00F029CA" w:rsidRDefault="000A13CB">
            <w:pPr>
              <w:pStyle w:val="Jours"/>
              <w:spacing w:before="40" w:after="40"/>
              <w:rPr>
                <w:b/>
                <w:bCs/>
              </w:rPr>
            </w:pPr>
            <w:r w:rsidRPr="00F029CA">
              <w:rPr>
                <w:rFonts w:ascii="Calibri" w:hAnsi="Calibri"/>
                <w:b/>
                <w:bCs/>
                <w:color w:val="FFFFFF"/>
              </w:rPr>
              <w:t>mar</w:t>
            </w:r>
            <w:r w:rsidR="00CC19F4" w:rsidRPr="00F029CA">
              <w:rPr>
                <w:rFonts w:ascii="Calibri" w:hAnsi="Calibri"/>
                <w:b/>
                <w:bCs/>
                <w:color w:val="FFFFFF"/>
              </w:rPr>
              <w:t>di</w:t>
            </w:r>
          </w:p>
        </w:tc>
        <w:tc>
          <w:tcPr>
            <w:tcW w:w="833" w:type="pct"/>
            <w:gridSpan w:val="2"/>
            <w:tcBorders>
              <w:top w:val="threeDEngrave" w:sz="24" w:space="0" w:color="7CC2D5" w:themeColor="accent2" w:themeTint="99"/>
              <w:bottom w:val="single" w:sz="4" w:space="0" w:color="7CC2D5" w:themeColor="accent2" w:themeTint="99"/>
            </w:tcBorders>
            <w:shd w:val="clear" w:color="auto" w:fill="000000" w:themeFill="text1"/>
          </w:tcPr>
          <w:p w14:paraId="14FCFE4E" w14:textId="0DDF0931" w:rsidR="000A13CB" w:rsidRPr="00F029CA" w:rsidRDefault="000A13CB">
            <w:pPr>
              <w:pStyle w:val="Jours"/>
              <w:spacing w:before="40" w:after="40"/>
              <w:rPr>
                <w:b/>
                <w:bCs/>
              </w:rPr>
            </w:pPr>
            <w:r w:rsidRPr="00F029CA">
              <w:rPr>
                <w:rFonts w:ascii="Calibri" w:hAnsi="Calibri"/>
                <w:b/>
                <w:bCs/>
                <w:color w:val="FFFFFF"/>
              </w:rPr>
              <w:t>mer</w:t>
            </w:r>
            <w:r w:rsidR="00CC19F4" w:rsidRPr="00F029CA">
              <w:rPr>
                <w:rFonts w:ascii="Calibri" w:hAnsi="Calibri"/>
                <w:b/>
                <w:bCs/>
                <w:color w:val="FFFFFF"/>
              </w:rPr>
              <w:t>credi</w:t>
            </w:r>
          </w:p>
        </w:tc>
        <w:tc>
          <w:tcPr>
            <w:tcW w:w="834" w:type="pct"/>
            <w:gridSpan w:val="2"/>
            <w:tcBorders>
              <w:top w:val="threeDEngrave" w:sz="24" w:space="0" w:color="7CC2D5" w:themeColor="accent2" w:themeTint="99"/>
              <w:bottom w:val="single" w:sz="4" w:space="0" w:color="7CC2D5" w:themeColor="accent2" w:themeTint="99"/>
            </w:tcBorders>
            <w:shd w:val="clear" w:color="auto" w:fill="000000" w:themeFill="text1"/>
          </w:tcPr>
          <w:p w14:paraId="48B4B99F" w14:textId="68CA36FD" w:rsidR="000A13CB" w:rsidRPr="00F029CA" w:rsidRDefault="000A13CB">
            <w:pPr>
              <w:pStyle w:val="Jours"/>
              <w:spacing w:before="40" w:after="40"/>
              <w:rPr>
                <w:b/>
                <w:bCs/>
              </w:rPr>
            </w:pPr>
            <w:r w:rsidRPr="00F029CA">
              <w:rPr>
                <w:rFonts w:ascii="Calibri" w:hAnsi="Calibri"/>
                <w:b/>
                <w:bCs/>
                <w:color w:val="FFFFFF"/>
              </w:rPr>
              <w:t>jeu</w:t>
            </w:r>
            <w:r w:rsidR="00CC19F4" w:rsidRPr="00F029CA">
              <w:rPr>
                <w:rFonts w:ascii="Calibri" w:hAnsi="Calibri"/>
                <w:b/>
                <w:bCs/>
                <w:color w:val="FFFFFF"/>
              </w:rPr>
              <w:t>di</w:t>
            </w:r>
          </w:p>
        </w:tc>
        <w:tc>
          <w:tcPr>
            <w:tcW w:w="831" w:type="pct"/>
            <w:gridSpan w:val="2"/>
            <w:tcBorders>
              <w:top w:val="threeDEngrave" w:sz="24" w:space="0" w:color="7CC2D5" w:themeColor="accent2" w:themeTint="99"/>
              <w:bottom w:val="single" w:sz="4" w:space="0" w:color="7CC2D5" w:themeColor="accent2" w:themeTint="99"/>
              <w:right w:val="threeDEngrave" w:sz="24" w:space="0" w:color="7CC2D5" w:themeColor="accent2" w:themeTint="99"/>
            </w:tcBorders>
            <w:shd w:val="clear" w:color="auto" w:fill="000000" w:themeFill="text1"/>
          </w:tcPr>
          <w:p w14:paraId="5841E6F2" w14:textId="0FDF205E" w:rsidR="000A13CB" w:rsidRPr="00F029CA" w:rsidRDefault="000A13CB">
            <w:pPr>
              <w:pStyle w:val="Jours"/>
              <w:spacing w:before="40" w:after="40"/>
              <w:rPr>
                <w:b/>
                <w:bCs/>
              </w:rPr>
            </w:pPr>
            <w:r w:rsidRPr="00F029CA">
              <w:rPr>
                <w:rFonts w:ascii="Calibri" w:hAnsi="Calibri"/>
                <w:b/>
                <w:bCs/>
                <w:color w:val="FFFFFF"/>
              </w:rPr>
              <w:t>ven</w:t>
            </w:r>
            <w:r w:rsidR="00CC19F4" w:rsidRPr="00F029CA">
              <w:rPr>
                <w:rFonts w:ascii="Calibri" w:hAnsi="Calibri"/>
                <w:b/>
                <w:bCs/>
                <w:color w:val="FFFFFF"/>
              </w:rPr>
              <w:t>dredi</w:t>
            </w:r>
          </w:p>
        </w:tc>
      </w:tr>
      <w:tr w:rsidR="00B85EE9" w14:paraId="2A70709C" w14:textId="77777777" w:rsidTr="00AF18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65EFEFB1" w14:textId="2D4A6A22" w:rsidR="00745EDA" w:rsidRPr="00D352B1" w:rsidRDefault="00745EDA" w:rsidP="00745EDA">
            <w:pPr>
              <w:pStyle w:val="Paragraphedeliste"/>
              <w:ind w:left="0"/>
              <w:rPr>
                <w:rFonts w:asciiTheme="majorHAnsi" w:hAnsiTheme="majorHAnsi" w:cstheme="majorHAnsi"/>
                <w:noProof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left w:val="threeDEngrave" w:sz="2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063D3804" w14:textId="5F6851D5" w:rsidR="00745EDA" w:rsidRPr="00745EDA" w:rsidRDefault="006E2744" w:rsidP="00745EDA">
            <w:pPr>
              <w:widowControl w:val="0"/>
              <w:rPr>
                <w:rFonts w:ascii="Century Gothic" w:hAnsi="Century Gothic" w:cstheme="majorHAnsi"/>
                <w:sz w:val="24"/>
                <w:szCs w:val="24"/>
              </w:rPr>
            </w:pPr>
            <w:r>
              <w:rPr>
                <w:rFonts w:ascii="Century Gothic" w:hAnsi="Century Gothic" w:cstheme="majorHAnsi"/>
                <w:sz w:val="24"/>
                <w:szCs w:val="24"/>
              </w:rPr>
              <w:t>3</w:t>
            </w:r>
          </w:p>
        </w:tc>
        <w:tc>
          <w:tcPr>
            <w:tcW w:w="418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3038A30D" w14:textId="7FE8CADC" w:rsidR="00745EDA" w:rsidRPr="00745EDA" w:rsidRDefault="006E2744" w:rsidP="00745EDA">
            <w:pPr>
              <w:widowControl w:val="0"/>
              <w:jc w:val="right"/>
              <w:rPr>
                <w:rFonts w:ascii="Century Gothic" w:hAnsi="Century Gothic" w:cstheme="majorHAnsi"/>
                <w:sz w:val="24"/>
                <w:szCs w:val="24"/>
              </w:rPr>
            </w:pPr>
            <w:r>
              <w:rPr>
                <w:rFonts w:ascii="Century Gothic" w:hAnsi="Century Gothic" w:cstheme="majorHAnsi"/>
                <w:sz w:val="24"/>
                <w:szCs w:val="24"/>
              </w:rPr>
              <w:t>J2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3AC195E8" w14:textId="20BB53E8" w:rsidR="00745EDA" w:rsidRPr="00A07EA2" w:rsidRDefault="006E2744" w:rsidP="00745EDA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70D907BD" w14:textId="77839B12" w:rsidR="00745EDA" w:rsidRPr="00A07EA2" w:rsidRDefault="006E2744" w:rsidP="00E322E4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J3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7F4CB176" w14:textId="7084F270" w:rsidR="00745EDA" w:rsidRPr="00A07EA2" w:rsidRDefault="006E2744" w:rsidP="00745ED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510ABF37" w14:textId="6D8BC8D9" w:rsidR="00745EDA" w:rsidRPr="00A07EA2" w:rsidRDefault="00E2476F" w:rsidP="00745EDA">
            <w:pPr>
              <w:ind w:right="-57"/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J</w:t>
            </w:r>
            <w:r w:rsidR="006E2744"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587F3570" w14:textId="25035A8A" w:rsidR="00745EDA" w:rsidRPr="00A07EA2" w:rsidRDefault="006E2744" w:rsidP="00745ED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6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24568E01" w14:textId="1D0E1332" w:rsidR="00745EDA" w:rsidRPr="00A07EA2" w:rsidRDefault="00E2476F" w:rsidP="00745EDA">
            <w:pPr>
              <w:ind w:right="-36"/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J</w:t>
            </w:r>
            <w:r w:rsidR="006E2744"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7937B714" w14:textId="538CE976" w:rsidR="00745EDA" w:rsidRPr="00A07EA2" w:rsidRDefault="006E2744" w:rsidP="00745EDA">
            <w:pPr>
              <w:pStyle w:val="Dates"/>
              <w:spacing w:before="0"/>
              <w:rPr>
                <w:rFonts w:ascii="Century Gothic" w:hAnsi="Century Gothic"/>
                <w:color w:val="auto"/>
                <w:szCs w:val="24"/>
              </w:rPr>
            </w:pPr>
            <w:r>
              <w:rPr>
                <w:rFonts w:ascii="Century Gothic" w:hAnsi="Century Gothic"/>
                <w:color w:val="auto"/>
                <w:szCs w:val="24"/>
              </w:rPr>
              <w:t>7</w:t>
            </w:r>
          </w:p>
        </w:tc>
        <w:tc>
          <w:tcPr>
            <w:tcW w:w="415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27927ADB" w14:textId="7944C5D3" w:rsidR="00745EDA" w:rsidRPr="00A07EA2" w:rsidRDefault="003B22FB" w:rsidP="00745EDA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color w:val="auto"/>
                <w:szCs w:val="24"/>
              </w:rPr>
            </w:pPr>
            <w:r>
              <w:rPr>
                <w:rFonts w:ascii="Century Gothic" w:hAnsi="Century Gothic"/>
                <w:color w:val="auto"/>
                <w:szCs w:val="24"/>
              </w:rPr>
              <w:t>J</w:t>
            </w:r>
            <w:r w:rsidR="006E2744">
              <w:rPr>
                <w:rFonts w:ascii="Century Gothic" w:hAnsi="Century Gothic"/>
                <w:color w:val="auto"/>
                <w:szCs w:val="24"/>
              </w:rPr>
              <w:t>1</w:t>
            </w:r>
          </w:p>
        </w:tc>
      </w:tr>
      <w:tr w:rsidR="0060678F" w:rsidRPr="00271ECB" w14:paraId="3178D1C5" w14:textId="77777777" w:rsidTr="00AF1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51BFF7DB" w14:textId="5CC42E84" w:rsidR="0060678F" w:rsidRPr="00AB02C8" w:rsidRDefault="0060678F" w:rsidP="0060678F">
            <w:pPr>
              <w:pStyle w:val="Paragraphedeliste"/>
              <w:ind w:left="0"/>
              <w:rPr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tcBorders>
              <w:top w:val="dashed" w:sz="4" w:space="0" w:color="7CC2D5" w:themeColor="accent2" w:themeTint="99"/>
              <w:left w:val="threeDEngrave" w:sz="2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255E5D93" w14:textId="0BFCD74E" w:rsidR="0060678F" w:rsidRPr="00A07EA2" w:rsidRDefault="0060678F" w:rsidP="0060678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503552" behindDoc="0" locked="0" layoutInCell="1" allowOverlap="1" wp14:anchorId="7DDC72D2" wp14:editId="0D2DD7EE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759590991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369CC98B" w14:textId="25A73EF2" w:rsidR="0060678F" w:rsidRPr="00CA68B2" w:rsidRDefault="006902A3" w:rsidP="0060678F">
            <w:r w:rsidRPr="003E129E">
              <w:rPr>
                <w:rFonts w:ascii="Century Gothic" w:hAnsi="Century Gothic"/>
                <w:noProof/>
                <w:sz w:val="19"/>
                <w:szCs w:val="19"/>
                <w:vertAlign w:val="superscript"/>
              </w:rPr>
              <mc:AlternateContent>
                <mc:Choice Requires="wps">
                  <w:drawing>
                    <wp:anchor distT="45720" distB="45720" distL="114300" distR="114300" simplePos="0" relativeHeight="252511744" behindDoc="0" locked="0" layoutInCell="1" allowOverlap="1" wp14:anchorId="719AB715" wp14:editId="6E8DD7B8">
                      <wp:simplePos x="0" y="0"/>
                      <wp:positionH relativeFrom="column">
                        <wp:posOffset>-1252855</wp:posOffset>
                      </wp:positionH>
                      <wp:positionV relativeFrom="paragraph">
                        <wp:posOffset>-52070</wp:posOffset>
                      </wp:positionV>
                      <wp:extent cx="2562225" cy="1404620"/>
                      <wp:effectExtent l="57150" t="38100" r="85725" b="89535"/>
                      <wp:wrapNone/>
                      <wp:docPr id="5202070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14046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473147" w14:textId="19E352EC" w:rsidR="003E129E" w:rsidRPr="003E129E" w:rsidRDefault="003E129E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 w:rsidRPr="003E129E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Semaine de reconnaissance des traités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AB715" id="_x0000_s1028" type="#_x0000_t202" style="position:absolute;margin-left:-98.65pt;margin-top:-4.1pt;width:201.75pt;height:110.6pt;z-index:25251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" fillcolor="#fed879 [1623]" strokecolor="#e1a102 [3047]">
                      <v:fill color2="#fef3d7 [503]" rotate="t" angle="180" colors="0 #ffdd80;22938f #ffe5a7;1 #fff4da" focus="100%" type="gradient"/>
                      <v:shadow on="t" color="black" opacity="24903f" origin=",.5" offset="0,.55556mm"/>
                      <v:textbox style="mso-fit-shape-to-text:t">
                        <w:txbxContent>
                          <w:p w14:paraId="6B473147" w14:textId="19E352EC" w:rsidR="003E129E" w:rsidRPr="003E129E" w:rsidRDefault="003E129E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3E129E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Semaine de reconnaissance des traités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678F">
              <w:rPr>
                <w:noProof/>
              </w:rPr>
              <w:drawing>
                <wp:anchor distT="0" distB="0" distL="114300" distR="114300" simplePos="0" relativeHeight="252504576" behindDoc="0" locked="0" layoutInCell="1" allowOverlap="1" wp14:anchorId="19C34E06" wp14:editId="7494E8C2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954420571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326F3A90" w14:textId="0B146256" w:rsidR="0060678F" w:rsidRDefault="006902A3" w:rsidP="0060678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509696" behindDoc="0" locked="0" layoutInCell="1" allowOverlap="1" wp14:anchorId="452069DB" wp14:editId="71E113EF">
                      <wp:simplePos x="0" y="0"/>
                      <wp:positionH relativeFrom="column">
                        <wp:posOffset>-3070225</wp:posOffset>
                      </wp:positionH>
                      <wp:positionV relativeFrom="paragraph">
                        <wp:posOffset>-35560</wp:posOffset>
                      </wp:positionV>
                      <wp:extent cx="7515225" cy="9525"/>
                      <wp:effectExtent l="57150" t="76200" r="104775" b="123825"/>
                      <wp:wrapNone/>
                      <wp:docPr id="872449443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152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9DB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-241.75pt;margin-top:-2.8pt;width:591.75pt;height:.75pt;z-index:2525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" strokecolor="#eeab02 [3207]" strokeweight="2pt">
                      <v:stroke startarrow="block"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60678F">
              <w:rPr>
                <w:rFonts w:ascii="Century Gothic" w:hAnsi="Century Gothic"/>
                <w:sz w:val="20"/>
                <w:szCs w:val="20"/>
              </w:rPr>
              <w:t>Journée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bleue</w:t>
            </w:r>
            <w:r w:rsidR="0060678F">
              <w:rPr>
                <w:rFonts w:ascii="Century Gothic" w:hAnsi="Century Gothic"/>
                <w:sz w:val="20"/>
                <w:szCs w:val="20"/>
              </w:rPr>
              <w:t xml:space="preserve"> d’esprit d’école</w:t>
            </w:r>
          </w:p>
          <w:p w14:paraId="41434EF1" w14:textId="6ED155FB" w:rsidR="0060678F" w:rsidRPr="00AC295D" w:rsidRDefault="0060678F" w:rsidP="0060678F">
            <w:pPr>
              <w:rPr>
                <w:rFonts w:ascii="Century Gothic" w:hAnsi="Century Gothic"/>
                <w:sz w:val="30"/>
                <w:szCs w:val="30"/>
                <w:vertAlign w:val="superscript"/>
              </w:rPr>
            </w:pPr>
            <w:r w:rsidRPr="00521B16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2505600" behindDoc="0" locked="0" layoutInCell="1" allowOverlap="1" wp14:anchorId="0525C47D" wp14:editId="176F3548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321310</wp:posOffset>
                  </wp:positionV>
                  <wp:extent cx="287020" cy="260350"/>
                  <wp:effectExtent l="0" t="0" r="0" b="6350"/>
                  <wp:wrapNone/>
                  <wp:docPr id="749141835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sz w:val="20"/>
                <w:szCs w:val="20"/>
              </w:rPr>
              <w:t>Atelier pour les parents offert par le conseil</w:t>
            </w:r>
          </w:p>
        </w:tc>
        <w:tc>
          <w:tcPr>
            <w:tcW w:w="834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4E384E4A" w14:textId="26D29FEB" w:rsidR="0060678F" w:rsidRPr="00A07EA2" w:rsidRDefault="0060678F" w:rsidP="0060678F">
            <w:pPr>
              <w:spacing w:after="4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502528" behindDoc="0" locked="0" layoutInCell="1" allowOverlap="1" wp14:anchorId="1DB6C779" wp14:editId="080F30B2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040117584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1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1C0DE0A8" w14:textId="35004703" w:rsidR="0060678F" w:rsidRDefault="0060678F" w:rsidP="0060678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Chorale aux London-Knights</w:t>
            </w:r>
          </w:p>
          <w:p w14:paraId="61204572" w14:textId="1FC40FA5" w:rsidR="0060678F" w:rsidRPr="00A07EA2" w:rsidRDefault="0060678F" w:rsidP="0060678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501504" behindDoc="0" locked="0" layoutInCell="1" allowOverlap="1" wp14:anchorId="339B29D7" wp14:editId="7C61AC4A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489585</wp:posOffset>
                  </wp:positionV>
                  <wp:extent cx="202565" cy="184150"/>
                  <wp:effectExtent l="0" t="0" r="6985" b="6350"/>
                  <wp:wrapNone/>
                  <wp:docPr id="433066285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0256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sz w:val="20"/>
                <w:szCs w:val="20"/>
              </w:rPr>
              <w:t>Dernier délai pour commander les vêtements Marie</w:t>
            </w:r>
            <w:r w:rsidR="008027C9">
              <w:rPr>
                <w:rFonts w:ascii="Century Gothic" w:hAnsi="Century Gothic"/>
                <w:sz w:val="20"/>
                <w:szCs w:val="20"/>
              </w:rPr>
              <w:t>-</w:t>
            </w:r>
            <w:r>
              <w:rPr>
                <w:rFonts w:ascii="Century Gothic" w:hAnsi="Century Gothic"/>
                <w:sz w:val="20"/>
                <w:szCs w:val="20"/>
              </w:rPr>
              <w:t>Curie</w:t>
            </w:r>
          </w:p>
        </w:tc>
      </w:tr>
      <w:tr w:rsidR="008D0498" w14:paraId="5FD683E6" w14:textId="77777777" w:rsidTr="00D41D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771D26B6" w14:textId="08FCBCA6" w:rsidR="00D41D71" w:rsidRDefault="00D41D71" w:rsidP="00D41D71">
            <w:pPr>
              <w:pStyle w:val="Paragraphedeliste"/>
              <w:ind w:left="0"/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left w:val="threeDEngrave" w:sz="2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5758C890" w14:textId="7CC087E4" w:rsidR="00D41D71" w:rsidRPr="00A07EA2" w:rsidRDefault="006E2744" w:rsidP="00D41D71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10</w:t>
            </w:r>
          </w:p>
        </w:tc>
        <w:tc>
          <w:tcPr>
            <w:tcW w:w="418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431F9D22" w14:textId="4950FAB5" w:rsidR="00D41D71" w:rsidRPr="00A07EA2" w:rsidRDefault="00D41D71" w:rsidP="00D41D71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2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461D75AC" w14:textId="06F75E75" w:rsidR="00D41D71" w:rsidRPr="00A07EA2" w:rsidRDefault="006E2744" w:rsidP="00D41D71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11</w:t>
            </w:r>
            <w:r w:rsidR="00D41D71" w:rsidRPr="00A07EA2">
              <w:rPr>
                <w:rFonts w:ascii="Century Gothic" w:hAnsi="Century Gothic"/>
                <w:color w:val="auto"/>
                <w:szCs w:val="24"/>
              </w:rPr>
              <w:t xml:space="preserve">  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0A81E89E" w14:textId="3E3188BB" w:rsidR="00D41D71" w:rsidRPr="00A07EA2" w:rsidRDefault="00D41D71" w:rsidP="00E322E4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 w:rsidRPr="00A07EA2"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3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6122F2D1" w14:textId="39E886B0" w:rsidR="00D41D71" w:rsidRPr="00A07EA2" w:rsidRDefault="006E2744" w:rsidP="00D41D71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12</w:t>
            </w:r>
            <w:r w:rsidR="00D41D71" w:rsidRPr="00A07EA2">
              <w:rPr>
                <w:rFonts w:ascii="Century Gothic" w:hAnsi="Century Gothic"/>
                <w:color w:val="auto"/>
                <w:szCs w:val="24"/>
              </w:rPr>
              <w:t xml:space="preserve">                        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5A842612" w14:textId="1E59C4CC" w:rsidR="00D41D71" w:rsidRPr="00A07EA2" w:rsidRDefault="00D41D71" w:rsidP="00D41D71">
            <w:pPr>
              <w:pStyle w:val="Dates"/>
              <w:spacing w:before="0"/>
              <w:ind w:right="-57"/>
              <w:jc w:val="right"/>
              <w:rPr>
                <w:rFonts w:ascii="Century Gothic" w:hAnsi="Century Gothic"/>
                <w:szCs w:val="24"/>
              </w:rPr>
            </w:pPr>
            <w:r w:rsidRPr="00A07EA2"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70111927" w14:textId="7FF92A7E" w:rsidR="00D41D71" w:rsidRPr="00A07EA2" w:rsidRDefault="006E2744" w:rsidP="00D41D71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13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38E4DF6C" w14:textId="76B6F538" w:rsidR="00D41D71" w:rsidRPr="00A07EA2" w:rsidRDefault="00D41D71" w:rsidP="00D41D71">
            <w:pPr>
              <w:pStyle w:val="Dates"/>
              <w:spacing w:before="0"/>
              <w:ind w:right="-36"/>
              <w:jc w:val="right"/>
              <w:rPr>
                <w:rFonts w:ascii="Century Gothic" w:hAnsi="Century Gothic"/>
                <w:szCs w:val="24"/>
              </w:rPr>
            </w:pPr>
            <w:r w:rsidRPr="00A07EA2"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5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B9AD4C7" w14:textId="2FD6B9BF" w:rsidR="00D41D71" w:rsidRPr="00A07EA2" w:rsidRDefault="006D4663" w:rsidP="00D41D71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</w:t>
            </w:r>
            <w:r w:rsidR="006E2744"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5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283C63E0" w14:textId="3C576F1E" w:rsidR="00D41D71" w:rsidRPr="002939EE" w:rsidRDefault="00D41D71" w:rsidP="00D41D71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b/>
                <w:bCs/>
                <w:color w:val="000000" w:themeColor="text1"/>
                <w:szCs w:val="24"/>
              </w:rPr>
            </w:pPr>
            <w:r>
              <w:rPr>
                <w:rFonts w:ascii="Century Gothic" w:hAnsi="Century Gothic"/>
                <w:color w:val="auto"/>
                <w:szCs w:val="24"/>
              </w:rPr>
              <w:t>J</w:t>
            </w:r>
            <w:r w:rsidR="006E2744">
              <w:rPr>
                <w:rFonts w:ascii="Century Gothic" w:hAnsi="Century Gothic"/>
                <w:color w:val="auto"/>
                <w:szCs w:val="24"/>
              </w:rPr>
              <w:t>1</w:t>
            </w:r>
          </w:p>
        </w:tc>
      </w:tr>
      <w:tr w:rsidR="00E145AF" w:rsidRPr="00271ECB" w14:paraId="4FF1DA8B" w14:textId="77777777" w:rsidTr="00AF1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568B50EB" w14:textId="4053E096" w:rsidR="00E145AF" w:rsidRDefault="00E145AF" w:rsidP="00E145AF">
            <w:pPr>
              <w:pStyle w:val="Paragraphedeliste"/>
              <w:ind w:left="0"/>
            </w:pPr>
          </w:p>
        </w:tc>
        <w:tc>
          <w:tcPr>
            <w:tcW w:w="835" w:type="pct"/>
            <w:gridSpan w:val="2"/>
            <w:tcBorders>
              <w:top w:val="dashed" w:sz="4" w:space="0" w:color="7CC2D5" w:themeColor="accent2" w:themeTint="99"/>
              <w:left w:val="threeDEngrave" w:sz="2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438EF967" w14:textId="63CC42DD" w:rsidR="00E145AF" w:rsidRPr="00A07EA2" w:rsidRDefault="006E2744" w:rsidP="00E145AF">
            <w:pPr>
              <w:widowControl w:val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02176" behindDoc="0" locked="0" layoutInCell="1" allowOverlap="1" wp14:anchorId="7CB761FF" wp14:editId="3F7CB165">
                  <wp:simplePos x="0" y="0"/>
                  <wp:positionH relativeFrom="column">
                    <wp:posOffset>1125220</wp:posOffset>
                  </wp:positionH>
                  <wp:positionV relativeFrom="paragraph">
                    <wp:posOffset>640080</wp:posOffset>
                  </wp:positionV>
                  <wp:extent cx="308610" cy="269875"/>
                  <wp:effectExtent l="0" t="0" r="0" b="0"/>
                  <wp:wrapNone/>
                  <wp:docPr id="1151927271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4DEDA83A" w14:textId="7C067E60" w:rsidR="00E145AF" w:rsidRDefault="00C76626" w:rsidP="00E145A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Jour du souvenir</w:t>
            </w:r>
          </w:p>
          <w:p w14:paraId="5F02BF01" w14:textId="2A59C575" w:rsidR="00C76626" w:rsidRPr="00A07EA2" w:rsidRDefault="00C76626" w:rsidP="00C7662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93312" behindDoc="0" locked="0" layoutInCell="1" allowOverlap="1" wp14:anchorId="010E09C1" wp14:editId="6F6121FC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46990</wp:posOffset>
                  </wp:positionV>
                  <wp:extent cx="1101090" cy="619760"/>
                  <wp:effectExtent l="0" t="0" r="3810" b="8890"/>
                  <wp:wrapNone/>
                  <wp:docPr id="766221264" name="Image 3" descr="Rattrapage du 11 nov. 2022 : Jour du Souvenir, les liens entre l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attrapage du 11 nov. 2022 : Jour du Souvenir, les liens entre l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090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401152" behindDoc="0" locked="0" layoutInCell="1" allowOverlap="1" wp14:anchorId="744CC0C2" wp14:editId="7B20D86E">
                  <wp:simplePos x="0" y="0"/>
                  <wp:positionH relativeFrom="column">
                    <wp:posOffset>1136015</wp:posOffset>
                  </wp:positionH>
                  <wp:positionV relativeFrom="paragraph">
                    <wp:posOffset>459105</wp:posOffset>
                  </wp:positionV>
                  <wp:extent cx="308610" cy="269875"/>
                  <wp:effectExtent l="0" t="0" r="0" b="0"/>
                  <wp:wrapNone/>
                  <wp:docPr id="1046875968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136745" wp14:editId="3B4B1C4A">
                      <wp:extent cx="304800" cy="304800"/>
                      <wp:effectExtent l="0" t="0" r="0" b="0"/>
                      <wp:docPr id="2090977189" name="Rectangle 1" descr="Résultat d’images pour jour du souveni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F7FCFB" id="Rectangle 1" o:spid="_x0000_s1026" alt="Résultat d’images pour jour du souveni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1F56A1D0" w14:textId="17E84B52" w:rsidR="00E145AF" w:rsidRDefault="00E145AF" w:rsidP="00E145AF">
            <w:pPr>
              <w:rPr>
                <w:rFonts w:ascii="Century Gothic" w:hAnsi="Century Gothic"/>
                <w:sz w:val="30"/>
                <w:szCs w:val="30"/>
                <w:vertAlign w:val="superscript"/>
              </w:rPr>
            </w:pPr>
            <w:r w:rsidRPr="00521B16"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2403200" behindDoc="0" locked="0" layoutInCell="1" allowOverlap="1" wp14:anchorId="0B44C35F" wp14:editId="4AA0D74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593725</wp:posOffset>
                  </wp:positionV>
                  <wp:extent cx="287020" cy="260350"/>
                  <wp:effectExtent l="0" t="0" r="0" b="6350"/>
                  <wp:wrapNone/>
                  <wp:docPr id="563062239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70CB9B" w14:textId="35167A9E" w:rsidR="00521B16" w:rsidRPr="00521B16" w:rsidRDefault="00521B16" w:rsidP="00E145AF">
            <w:pPr>
              <w:rPr>
                <w:rFonts w:ascii="Century Gothic" w:hAnsi="Century Gothic"/>
                <w:sz w:val="30"/>
                <w:szCs w:val="30"/>
                <w:vertAlign w:val="superscript"/>
              </w:rPr>
            </w:pPr>
          </w:p>
        </w:tc>
        <w:tc>
          <w:tcPr>
            <w:tcW w:w="834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1E0449A8" w14:textId="26AC0FC2" w:rsidR="00E145AF" w:rsidRDefault="00E145AF" w:rsidP="00E145A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05248" behindDoc="0" locked="0" layoutInCell="1" allowOverlap="1" wp14:anchorId="21419C5D" wp14:editId="4630677D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478967124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678F">
              <w:rPr>
                <w:rFonts w:ascii="Century Gothic" w:hAnsi="Century Gothic"/>
                <w:sz w:val="20"/>
                <w:szCs w:val="20"/>
              </w:rPr>
              <w:t>Réunion du conseil d’école</w:t>
            </w:r>
          </w:p>
          <w:p w14:paraId="27A69A46" w14:textId="31E55666" w:rsidR="006902A3" w:rsidRPr="00757101" w:rsidRDefault="006902A3" w:rsidP="00E145A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515840" behindDoc="0" locked="0" layoutInCell="1" allowOverlap="1" wp14:anchorId="1A0011EC" wp14:editId="7090A68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7620</wp:posOffset>
                  </wp:positionV>
                  <wp:extent cx="504825" cy="488315"/>
                  <wp:effectExtent l="0" t="0" r="9525" b="6985"/>
                  <wp:wrapNone/>
                  <wp:docPr id="408735397" name="Image 8" descr="Maternelle – premier conseil d’école – API George S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ternelle – premier conseil d’école – API George S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1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0E7B0503" w14:textId="0196C23D" w:rsidR="00E145AF" w:rsidRPr="004373AA" w:rsidRDefault="006E2744" w:rsidP="006E2744">
            <w:pPr>
              <w:rPr>
                <w:rFonts w:ascii="Century Gothic" w:hAnsi="Century Gothic"/>
                <w:b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2436992" behindDoc="0" locked="0" layoutInCell="1" allowOverlap="1" wp14:anchorId="2CD1539B" wp14:editId="5B95FC03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277495</wp:posOffset>
                  </wp:positionV>
                  <wp:extent cx="832485" cy="545465"/>
                  <wp:effectExtent l="0" t="0" r="5715" b="6985"/>
                  <wp:wrapNone/>
                  <wp:docPr id="59200442" name="Image 4" descr="Free Photography Clipart, Download Free Photography Clipar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ree Photography Clipart, Download Free Photography Clipar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2485" cy="54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sz w:val="30"/>
                <w:szCs w:val="30"/>
                <w:vertAlign w:val="superscript"/>
              </w:rPr>
              <w:t>Reprise d</w:t>
            </w:r>
            <w:r w:rsidRPr="00521B16">
              <w:rPr>
                <w:rFonts w:ascii="Century Gothic" w:hAnsi="Century Gothic"/>
                <w:sz w:val="30"/>
                <w:szCs w:val="30"/>
                <w:vertAlign w:val="superscript"/>
              </w:rPr>
              <w:t>e photos</w:t>
            </w:r>
            <w:r>
              <w:rPr>
                <w:noProof/>
              </w:rPr>
              <w:t xml:space="preserve"> </w:t>
            </w:r>
            <w:r w:rsidR="00E145AF">
              <w:rPr>
                <w:noProof/>
              </w:rPr>
              <w:drawing>
                <wp:anchor distT="0" distB="0" distL="114300" distR="114300" simplePos="0" relativeHeight="252404224" behindDoc="0" locked="0" layoutInCell="1" allowOverlap="1" wp14:anchorId="032D461D" wp14:editId="2F78DC1B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579120</wp:posOffset>
                  </wp:positionV>
                  <wp:extent cx="287020" cy="260350"/>
                  <wp:effectExtent l="0" t="0" r="0" b="6350"/>
                  <wp:wrapNone/>
                  <wp:docPr id="827371324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000FF" w14:paraId="29E11048" w14:textId="77777777" w:rsidTr="006D46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1E5465D5" w14:textId="347AE8B2" w:rsidR="006D4663" w:rsidRDefault="006D4663" w:rsidP="006D4663">
            <w:pPr>
              <w:pStyle w:val="Paragraphedeliste"/>
              <w:ind w:left="0"/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left w:val="threeDEngrave" w:sz="2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3D006FD7" w14:textId="7307D51E" w:rsidR="006D4663" w:rsidRPr="00A07EA2" w:rsidRDefault="006D4663" w:rsidP="006D4663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</w:t>
            </w:r>
            <w:r w:rsidR="006E2744">
              <w:rPr>
                <w:rFonts w:ascii="Century Gothic" w:hAnsi="Century Gothic"/>
                <w:szCs w:val="24"/>
              </w:rPr>
              <w:t>7</w:t>
            </w:r>
          </w:p>
        </w:tc>
        <w:tc>
          <w:tcPr>
            <w:tcW w:w="418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25CD87F2" w14:textId="3CE71D8D" w:rsidR="006D4663" w:rsidRPr="006D4663" w:rsidRDefault="006E2744" w:rsidP="006D4663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J2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93489EA" w14:textId="1214D21C" w:rsidR="006D4663" w:rsidRPr="00A07EA2" w:rsidRDefault="006D4663" w:rsidP="006D4663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</w:t>
            </w:r>
            <w:r w:rsidR="006E2744">
              <w:rPr>
                <w:rFonts w:ascii="Century Gothic" w:hAnsi="Century Gothic"/>
                <w:szCs w:val="24"/>
              </w:rPr>
              <w:t>8</w:t>
            </w:r>
            <w:r>
              <w:rPr>
                <w:rFonts w:ascii="Century Gothic" w:hAnsi="Century Gothic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48EFB522" w14:textId="31C9638E" w:rsidR="006D4663" w:rsidRPr="00A07EA2" w:rsidRDefault="006D4663" w:rsidP="00E322E4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3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6EE5BBD4" w14:textId="28824C13" w:rsidR="006D4663" w:rsidRPr="00A07EA2" w:rsidRDefault="006D4663" w:rsidP="006D4663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1</w:t>
            </w:r>
            <w:r w:rsidR="006E2744">
              <w:rPr>
                <w:rFonts w:ascii="Century Gothic" w:hAnsi="Century Gothic"/>
                <w:szCs w:val="24"/>
              </w:rPr>
              <w:t>9</w:t>
            </w:r>
            <w:r w:rsidRPr="00A07EA2">
              <w:rPr>
                <w:rFonts w:ascii="Century Gothic" w:hAnsi="Century Gothic"/>
                <w:szCs w:val="24"/>
              </w:rPr>
              <w:t xml:space="preserve">                        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29F4CB6" w14:textId="7687D9A7" w:rsidR="006D4663" w:rsidRPr="00A07EA2" w:rsidRDefault="006D4663" w:rsidP="006D4663">
            <w:pPr>
              <w:pStyle w:val="Dates"/>
              <w:spacing w:before="0"/>
              <w:ind w:right="-57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831FE1B" w14:textId="3FD48F79" w:rsidR="006D4663" w:rsidRPr="00A07EA2" w:rsidRDefault="006E2744" w:rsidP="006D4663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20</w:t>
            </w:r>
            <w:r w:rsidR="006D4663" w:rsidRPr="00A07EA2">
              <w:rPr>
                <w:rFonts w:ascii="Century Gothic" w:hAnsi="Century Gothic"/>
                <w:szCs w:val="24"/>
              </w:rPr>
              <w:t xml:space="preserve">          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5A3549D3" w14:textId="19A20C72" w:rsidR="006D4663" w:rsidRPr="00A07EA2" w:rsidRDefault="00661774" w:rsidP="006D4663">
            <w:pPr>
              <w:pStyle w:val="Dates"/>
              <w:spacing w:before="0"/>
              <w:ind w:right="-36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5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29837BEE" w14:textId="236210D0" w:rsidR="006D4663" w:rsidRPr="00A07EA2" w:rsidRDefault="006E2744" w:rsidP="006D4663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61774">
              <w:rPr>
                <w:rFonts w:ascii="Century Gothic" w:hAnsi="Century Gothic"/>
                <w:szCs w:val="24"/>
              </w:rPr>
              <w:t>1</w:t>
            </w:r>
          </w:p>
        </w:tc>
        <w:tc>
          <w:tcPr>
            <w:tcW w:w="415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54751470" w14:textId="30845E47" w:rsidR="006D4663" w:rsidRPr="00A07EA2" w:rsidRDefault="00661774" w:rsidP="006D4663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1</w:t>
            </w:r>
          </w:p>
        </w:tc>
      </w:tr>
      <w:tr w:rsidR="006E2744" w:rsidRPr="00271ECB" w14:paraId="5C895709" w14:textId="77777777" w:rsidTr="00AF1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13D0B48D" w14:textId="0FBD15AF" w:rsidR="006E2744" w:rsidRPr="001F6BDD" w:rsidRDefault="006E2744" w:rsidP="006E2744">
            <w:pPr>
              <w:pStyle w:val="Paragraphedeliste"/>
              <w:ind w:left="0"/>
              <w:rPr>
                <w:sz w:val="20"/>
                <w:szCs w:val="20"/>
              </w:rPr>
            </w:pPr>
          </w:p>
        </w:tc>
        <w:tc>
          <w:tcPr>
            <w:tcW w:w="835" w:type="pct"/>
            <w:gridSpan w:val="2"/>
            <w:tcBorders>
              <w:top w:val="dashed" w:sz="4" w:space="0" w:color="7CC2D5" w:themeColor="accent2" w:themeTint="99"/>
              <w:left w:val="threeDEngrave" w:sz="2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6DF70106" w14:textId="452B902E" w:rsidR="006E2744" w:rsidRPr="009000FF" w:rsidRDefault="006E2744" w:rsidP="006E2744">
            <w:pPr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71808" behindDoc="0" locked="0" layoutInCell="1" allowOverlap="1" wp14:anchorId="33470F13" wp14:editId="481A27FD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93417252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6F46CBCD" w14:textId="6CCE3CC3" w:rsidR="006E2744" w:rsidRPr="009000FF" w:rsidRDefault="006902A3" w:rsidP="006E2744">
            <w:pPr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3E129E">
              <w:rPr>
                <w:rFonts w:ascii="Century Gothic" w:hAnsi="Century Gothic"/>
                <w:noProof/>
                <w:sz w:val="19"/>
                <w:szCs w:val="19"/>
                <w:vertAlign w:val="superscript"/>
              </w:rPr>
              <mc:AlternateContent>
                <mc:Choice Requires="wps">
                  <w:drawing>
                    <wp:anchor distT="45720" distB="45720" distL="114300" distR="114300" simplePos="0" relativeHeight="252514816" behindDoc="0" locked="0" layoutInCell="1" allowOverlap="1" wp14:anchorId="4E81B7BE" wp14:editId="6C6766B8">
                      <wp:simplePos x="0" y="0"/>
                      <wp:positionH relativeFrom="column">
                        <wp:posOffset>-1139190</wp:posOffset>
                      </wp:positionH>
                      <wp:positionV relativeFrom="paragraph">
                        <wp:posOffset>-74930</wp:posOffset>
                      </wp:positionV>
                      <wp:extent cx="3743325" cy="283210"/>
                      <wp:effectExtent l="57150" t="38100" r="85725" b="97790"/>
                      <wp:wrapNone/>
                      <wp:docPr id="59847087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3325" cy="28321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F5F358" w14:textId="03FF7E55" w:rsidR="003E129E" w:rsidRPr="003E129E" w:rsidRDefault="006902A3" w:rsidP="003E129E">
                                  <w:pPr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 w:rsidRPr="006902A3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Semaine de la sensibilisation à l’intimidation et de la prévention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1B7BE" id="_x0000_s1029" type="#_x0000_t202" style="position:absolute;left:0;text-align:left;margin-left:-89.7pt;margin-top:-5.9pt;width:294.75pt;height:22.3pt;z-index:25251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" fillcolor="#92ccdc [1621]" strokecolor="#3389a1 [3045]">
                      <v:fill color2="#def0f4 [501]" rotate="t" angle="180" colors="0 #a3dcf5;22938f #bfe5f7;1 #e6f5fd" focus="100%" type="gradient"/>
                      <v:shadow on="t" color="black" opacity="24903f" origin=",.5" offset="0,.55556mm"/>
                      <v:textbox>
                        <w:txbxContent>
                          <w:p w14:paraId="09F5F358" w14:textId="03FF7E55" w:rsidR="003E129E" w:rsidRPr="003E129E" w:rsidRDefault="006902A3" w:rsidP="003E129E">
                            <w:pP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6902A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Semaine de la sensibilisation à l’intimidation et de la prévention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512768" behindDoc="0" locked="0" layoutInCell="1" allowOverlap="1" wp14:anchorId="12EDE372" wp14:editId="14F7FB40">
                      <wp:simplePos x="0" y="0"/>
                      <wp:positionH relativeFrom="column">
                        <wp:posOffset>-1549400</wp:posOffset>
                      </wp:positionH>
                      <wp:positionV relativeFrom="paragraph">
                        <wp:posOffset>-87630</wp:posOffset>
                      </wp:positionV>
                      <wp:extent cx="7471410" cy="0"/>
                      <wp:effectExtent l="57150" t="76200" r="34290" b="133350"/>
                      <wp:wrapNone/>
                      <wp:docPr id="1556903568" name="Connecteur droit avec flèch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714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C339B" id="Connecteur droit avec flèche 7" o:spid="_x0000_s1026" type="#_x0000_t32" style="position:absolute;margin-left:-122pt;margin-top:-6.9pt;width:588.3pt;height:0;z-index:2525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" strokecolor="#3691aa [3205]" strokeweight="2pt">
                      <v:stroke startarrow="block"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6E2744">
              <w:rPr>
                <w:noProof/>
              </w:rPr>
              <w:drawing>
                <wp:anchor distT="0" distB="0" distL="114300" distR="114300" simplePos="0" relativeHeight="252472832" behindDoc="0" locked="0" layoutInCell="1" allowOverlap="1" wp14:anchorId="6E912BAF" wp14:editId="50ACBA5C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435273405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0A055955" w14:textId="7AB24FAB" w:rsidR="006E2744" w:rsidRPr="00485747" w:rsidRDefault="003E129E" w:rsidP="006E2744">
            <w:pPr>
              <w:rPr>
                <w:rFonts w:ascii="Century Gothic" w:hAnsi="Century Gothic"/>
                <w:sz w:val="19"/>
                <w:szCs w:val="19"/>
                <w:vertAlign w:val="superscript"/>
              </w:rPr>
            </w:pPr>
            <w:r w:rsidRPr="003E129E">
              <w:rPr>
                <w:rFonts w:ascii="Century Gothic" w:hAnsi="Century Gothic"/>
                <w:sz w:val="19"/>
                <w:szCs w:val="19"/>
                <w:vertAlign w:val="superscript"/>
              </w:rPr>
              <w:t xml:space="preserve"> </w:t>
            </w:r>
            <w:r w:rsidR="006E2744">
              <w:rPr>
                <w:noProof/>
              </w:rPr>
              <w:drawing>
                <wp:anchor distT="0" distB="0" distL="114300" distR="114300" simplePos="0" relativeHeight="252468736" behindDoc="0" locked="0" layoutInCell="1" allowOverlap="1" wp14:anchorId="51F551C6" wp14:editId="193C0AD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575945</wp:posOffset>
                  </wp:positionV>
                  <wp:extent cx="287020" cy="260350"/>
                  <wp:effectExtent l="0" t="0" r="0" b="6350"/>
                  <wp:wrapNone/>
                  <wp:docPr id="890653757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4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3477BDE5" w14:textId="69617DF6" w:rsidR="003E129E" w:rsidRPr="003E129E" w:rsidRDefault="003E129E" w:rsidP="003E129E">
            <w:pPr>
              <w:rPr>
                <w:rFonts w:ascii="Century Gothic" w:hAnsi="Century Gothic"/>
                <w:bCs/>
                <w:sz w:val="20"/>
                <w:szCs w:val="20"/>
                <w:lang w:val="fr-CA"/>
              </w:rPr>
            </w:pPr>
            <w:r w:rsidRPr="003E129E">
              <w:rPr>
                <w:rFonts w:ascii="Century Gothic" w:hAnsi="Century Gothic"/>
                <w:bCs/>
                <w:sz w:val="20"/>
                <w:szCs w:val="20"/>
                <w:lang w:val="fr-CA"/>
              </w:rPr>
              <w:t xml:space="preserve">Jeu de </w:t>
            </w:r>
            <w:r w:rsidR="008027C9" w:rsidRPr="003E129E">
              <w:rPr>
                <w:rFonts w:ascii="Century Gothic" w:hAnsi="Century Gothic"/>
                <w:bCs/>
                <w:sz w:val="20"/>
                <w:szCs w:val="20"/>
                <w:lang w:val="fr-CA"/>
              </w:rPr>
              <w:t>Volleyball</w:t>
            </w:r>
            <w:r w:rsidRPr="003E129E">
              <w:rPr>
                <w:rFonts w:ascii="Century Gothic" w:hAnsi="Century Gothic"/>
                <w:bCs/>
                <w:sz w:val="20"/>
                <w:szCs w:val="20"/>
                <w:lang w:val="fr-CA"/>
              </w:rPr>
              <w:t xml:space="preserve"> à GADU</w:t>
            </w:r>
          </w:p>
          <w:p w14:paraId="3230ABA4" w14:textId="36775299" w:rsidR="006E2744" w:rsidRPr="00964A5F" w:rsidRDefault="003E129E" w:rsidP="003E129E">
            <w:pPr>
              <w:widowControl w:val="0"/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73856" behindDoc="0" locked="0" layoutInCell="1" allowOverlap="1" wp14:anchorId="7528B8DB" wp14:editId="721586EA">
                  <wp:simplePos x="0" y="0"/>
                  <wp:positionH relativeFrom="column">
                    <wp:posOffset>1121410</wp:posOffset>
                  </wp:positionH>
                  <wp:positionV relativeFrom="paragraph">
                    <wp:posOffset>299085</wp:posOffset>
                  </wp:positionV>
                  <wp:extent cx="308610" cy="269875"/>
                  <wp:effectExtent l="0" t="0" r="0" b="0"/>
                  <wp:wrapNone/>
                  <wp:docPr id="174594092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129E">
              <w:rPr>
                <w:rFonts w:ascii="Century Gothic" w:hAnsi="Century Gothic"/>
                <w:noProof/>
                <w:sz w:val="19"/>
                <w:szCs w:val="19"/>
                <w:vertAlign w:val="superscript"/>
              </w:rPr>
              <w:drawing>
                <wp:anchor distT="0" distB="0" distL="114300" distR="114300" simplePos="0" relativeHeight="252508672" behindDoc="0" locked="0" layoutInCell="1" allowOverlap="1" wp14:anchorId="789D95A1" wp14:editId="5717C79A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326390</wp:posOffset>
                  </wp:positionV>
                  <wp:extent cx="533400" cy="299720"/>
                  <wp:effectExtent l="0" t="0" r="0" b="5080"/>
                  <wp:wrapNone/>
                  <wp:docPr id="309431029" name="Image 5" descr="¿Cómo preparar las evidencias de mis evaluaciones? 2°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¿Cómo preparar las evidencias de mis evaluaciones? 2°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129E">
              <w:rPr>
                <w:rFonts w:ascii="Century Gothic" w:hAnsi="Century Gothic"/>
                <w:bCs/>
                <w:sz w:val="20"/>
                <w:szCs w:val="20"/>
                <w:lang w:val="fr-CA"/>
              </w:rPr>
              <w:t>Remise des bulletins</w:t>
            </w:r>
            <w:r>
              <w:rPr>
                <w:rFonts w:ascii="Century Gothic" w:hAnsi="Century Gothic"/>
                <w:bCs/>
                <w:sz w:val="20"/>
                <w:szCs w:val="20"/>
                <w:lang w:val="fr-CA"/>
              </w:rPr>
              <w:t xml:space="preserve"> de progrès</w:t>
            </w:r>
          </w:p>
        </w:tc>
        <w:tc>
          <w:tcPr>
            <w:tcW w:w="831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78658530" w14:textId="5472A726" w:rsidR="006E2744" w:rsidRPr="00F0267F" w:rsidRDefault="006E2744" w:rsidP="006E27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70784" behindDoc="0" locked="0" layoutInCell="1" allowOverlap="1" wp14:anchorId="7C5CFEEA" wp14:editId="2A22EF1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575945</wp:posOffset>
                  </wp:positionV>
                  <wp:extent cx="287020" cy="260350"/>
                  <wp:effectExtent l="0" t="0" r="0" b="6350"/>
                  <wp:wrapNone/>
                  <wp:docPr id="809248575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65E6" w14:paraId="438A27F4" w14:textId="77777777" w:rsidTr="00AF18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6F11F583" w14:textId="39F8EE46" w:rsidR="007565E6" w:rsidRDefault="007565E6" w:rsidP="007565E6">
            <w:pPr>
              <w:pStyle w:val="Paragraphedeliste"/>
              <w:ind w:left="0"/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left w:val="threeDEngrave" w:sz="2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32B0D611" w14:textId="687810F7" w:rsidR="007565E6" w:rsidRPr="00A07EA2" w:rsidRDefault="003B22FB" w:rsidP="007565E6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E2744"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8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764CFFEA" w14:textId="701008D4" w:rsidR="007565E6" w:rsidRPr="005E6200" w:rsidRDefault="007565E6" w:rsidP="007565E6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 w:rsidRPr="005E6200"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2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78624957" w14:textId="06198A74" w:rsidR="007565E6" w:rsidRPr="00A07EA2" w:rsidRDefault="00661774" w:rsidP="007565E6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E2744">
              <w:rPr>
                <w:rFonts w:ascii="Century Gothic" w:hAnsi="Century Gothic"/>
                <w:szCs w:val="24"/>
              </w:rPr>
              <w:t>5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B160197" w14:textId="385D7D0B" w:rsidR="007565E6" w:rsidRPr="00A07EA2" w:rsidRDefault="009A7DD6" w:rsidP="00E322E4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3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1F9A489E" w14:textId="1C9FB216" w:rsidR="007565E6" w:rsidRPr="00A07EA2" w:rsidRDefault="00661774" w:rsidP="007565E6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E2744">
              <w:rPr>
                <w:rFonts w:ascii="Century Gothic" w:hAnsi="Century Gothic"/>
                <w:szCs w:val="24"/>
              </w:rPr>
              <w:t>6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151DA6CC" w14:textId="7E362B05" w:rsidR="007565E6" w:rsidRPr="00A07EA2" w:rsidRDefault="009A7DD6" w:rsidP="007565E6">
            <w:pPr>
              <w:pStyle w:val="Dates"/>
              <w:spacing w:before="0"/>
              <w:ind w:right="-57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4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12EB8C10" w14:textId="24AAD660" w:rsidR="007565E6" w:rsidRPr="00A07EA2" w:rsidRDefault="00661774" w:rsidP="007565E6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E2744">
              <w:rPr>
                <w:rFonts w:ascii="Century Gothic" w:hAnsi="Century Gothic"/>
                <w:szCs w:val="24"/>
              </w:rPr>
              <w:t>7</w:t>
            </w: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08DA0C7A" w14:textId="1137E5A0" w:rsidR="007565E6" w:rsidRPr="00A07EA2" w:rsidRDefault="009A7DD6" w:rsidP="007565E6">
            <w:pPr>
              <w:pStyle w:val="Dates"/>
              <w:spacing w:before="0"/>
              <w:ind w:right="-36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5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4F74165D" w14:textId="0C101785" w:rsidR="007565E6" w:rsidRPr="00A07EA2" w:rsidRDefault="00661774" w:rsidP="007565E6">
            <w:pPr>
              <w:pStyle w:val="Dates"/>
              <w:spacing w:before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</w:t>
            </w:r>
            <w:r w:rsidR="006E2744">
              <w:rPr>
                <w:rFonts w:ascii="Century Gothic" w:hAnsi="Century Gothic"/>
                <w:szCs w:val="24"/>
              </w:rPr>
              <w:t>8</w:t>
            </w:r>
          </w:p>
        </w:tc>
        <w:tc>
          <w:tcPr>
            <w:tcW w:w="415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595D6CEF" w14:textId="4FCB11F4" w:rsidR="007565E6" w:rsidRPr="00A07EA2" w:rsidRDefault="00093F7E" w:rsidP="007565E6">
            <w:pPr>
              <w:pStyle w:val="Dates"/>
              <w:spacing w:before="0"/>
              <w:ind w:right="0"/>
              <w:jc w:val="right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J</w:t>
            </w:r>
            <w:r w:rsidR="006E2744">
              <w:rPr>
                <w:rFonts w:ascii="Century Gothic" w:hAnsi="Century Gothic"/>
                <w:szCs w:val="24"/>
              </w:rPr>
              <w:t>P</w:t>
            </w:r>
          </w:p>
        </w:tc>
      </w:tr>
      <w:tr w:rsidR="006E2744" w:rsidRPr="00271ECB" w14:paraId="275A2254" w14:textId="77777777" w:rsidTr="0090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6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0CAD1C8A" w14:textId="4CFF7E42" w:rsidR="006E2744" w:rsidRPr="00D352B1" w:rsidRDefault="006E2744" w:rsidP="006E2744">
            <w:pPr>
              <w:pStyle w:val="Paragraphedeliste"/>
              <w:ind w:left="0"/>
              <w:rPr>
                <w:rFonts w:ascii="Arial" w:hAnsi="Arial" w:cs="Arial"/>
                <w:noProof/>
                <w:color w:val="FFFFFF"/>
                <w:sz w:val="22"/>
                <w:szCs w:val="22"/>
              </w:rPr>
            </w:pPr>
          </w:p>
        </w:tc>
        <w:tc>
          <w:tcPr>
            <w:tcW w:w="835" w:type="pct"/>
            <w:gridSpan w:val="2"/>
            <w:tcBorders>
              <w:top w:val="dashed" w:sz="4" w:space="0" w:color="7CC2D5" w:themeColor="accent2" w:themeTint="99"/>
              <w:left w:val="threeDEngrave" w:sz="24" w:space="0" w:color="7CC2D5" w:themeColor="accent2" w:themeTint="99"/>
              <w:bottom w:val="single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262BA55E" w14:textId="009145DB" w:rsidR="006E2744" w:rsidRPr="00225760" w:rsidRDefault="006E2744" w:rsidP="006E27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91264" behindDoc="0" locked="0" layoutInCell="1" allowOverlap="1" wp14:anchorId="43B1D780" wp14:editId="18A51FBF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406222792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1C65D701" w14:textId="13B660AF" w:rsidR="006E2744" w:rsidRDefault="006E2744" w:rsidP="006E2744">
            <w:pPr>
              <w:rPr>
                <w:rFonts w:ascii="Century Gothic" w:hAnsi="Century Gothic"/>
                <w:b/>
                <w:bCs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90240" behindDoc="0" locked="0" layoutInCell="1" allowOverlap="1" wp14:anchorId="3F19A008" wp14:editId="551D3A15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072514425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62AA10" w14:textId="0853E259" w:rsidR="003E129E" w:rsidRPr="003E129E" w:rsidRDefault="003E129E" w:rsidP="003E129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45230F37" w14:textId="1E0E181A" w:rsidR="006E2744" w:rsidRPr="00175D8C" w:rsidRDefault="006E2744" w:rsidP="006E2744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30"/>
                <w:szCs w:val="30"/>
                <w:vertAlign w:val="superscript"/>
              </w:rPr>
              <w:t>Atelier pour les parents offert par le conseil</w:t>
            </w:r>
            <w:r>
              <w:rPr>
                <w:noProof/>
              </w:rPr>
              <w:drawing>
                <wp:anchor distT="0" distB="0" distL="114300" distR="114300" simplePos="0" relativeHeight="252488192" behindDoc="0" locked="0" layoutInCell="1" allowOverlap="1" wp14:anchorId="4B6F4F37" wp14:editId="64D713E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575945</wp:posOffset>
                  </wp:positionV>
                  <wp:extent cx="287020" cy="260350"/>
                  <wp:effectExtent l="0" t="0" r="0" b="6350"/>
                  <wp:wrapNone/>
                  <wp:docPr id="668568914" name="Image 2" descr="Eating Emot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ating Emotic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57" t="5223" r="17557" b="5958"/>
                          <a:stretch/>
                        </pic:blipFill>
                        <pic:spPr bwMode="auto">
                          <a:xfrm>
                            <a:off x="0" y="0"/>
                            <a:ext cx="28702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4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</w:tcBorders>
            <w:vAlign w:val="center"/>
          </w:tcPr>
          <w:p w14:paraId="6D0B7DEE" w14:textId="03B367CA" w:rsidR="006E2744" w:rsidRPr="00A07EA2" w:rsidRDefault="006E2744" w:rsidP="006E27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92288" behindDoc="0" locked="0" layoutInCell="1" allowOverlap="1" wp14:anchorId="07DD5FCB" wp14:editId="52B0927C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544830</wp:posOffset>
                  </wp:positionV>
                  <wp:extent cx="308610" cy="269875"/>
                  <wp:effectExtent l="0" t="0" r="0" b="0"/>
                  <wp:wrapNone/>
                  <wp:docPr id="1899049445" name="Image 1" descr="Books Images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s Images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902A3">
              <w:rPr>
                <w:rFonts w:ascii="Century Gothic" w:hAnsi="Century Gothic"/>
                <w:sz w:val="20"/>
                <w:szCs w:val="20"/>
              </w:rPr>
              <w:t>Soirée dansante à l’école</w:t>
            </w:r>
          </w:p>
        </w:tc>
        <w:tc>
          <w:tcPr>
            <w:tcW w:w="831" w:type="pct"/>
            <w:gridSpan w:val="2"/>
            <w:tcBorders>
              <w:top w:val="dashed" w:sz="4" w:space="0" w:color="7CC2D5" w:themeColor="accent2" w:themeTint="99"/>
              <w:bottom w:val="single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6CEB0234" w14:textId="612199E4" w:rsidR="006E2744" w:rsidRPr="00A07EA2" w:rsidRDefault="006E2744" w:rsidP="006E27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489216" behindDoc="0" locked="0" layoutInCell="1" allowOverlap="1" wp14:anchorId="0E6866A5" wp14:editId="55FFC07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-7620</wp:posOffset>
                  </wp:positionV>
                  <wp:extent cx="1364615" cy="829310"/>
                  <wp:effectExtent l="0" t="0" r="6985" b="8890"/>
                  <wp:wrapNone/>
                  <wp:docPr id="518149992" name="Image 4" descr="Journée pédagogi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Journée pédagogi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61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65E6" w:rsidRPr="00271ECB" w14:paraId="7C69DE42" w14:textId="77777777" w:rsidTr="00AF18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78354D75" w14:textId="403E43F7" w:rsidR="007565E6" w:rsidRPr="00F8181E" w:rsidRDefault="007565E6" w:rsidP="007565E6">
            <w:pPr>
              <w:pStyle w:val="Paragraphedeliste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left w:val="threeDEngrave" w:sz="2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5AB8F6EF" w14:textId="78C908E4" w:rsidR="007565E6" w:rsidRPr="00A07EA2" w:rsidRDefault="006E2744" w:rsidP="007565E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</w:t>
            </w:r>
            <w:r w:rsidRPr="006E2744">
              <w:rPr>
                <w:rFonts w:ascii="Century Gothic" w:hAnsi="Century Gothic"/>
                <w:sz w:val="24"/>
                <w:szCs w:val="24"/>
                <w:vertAlign w:val="superscript"/>
              </w:rPr>
              <w:t>er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déc</w:t>
            </w:r>
          </w:p>
        </w:tc>
        <w:tc>
          <w:tcPr>
            <w:tcW w:w="418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2FE98574" w14:textId="1EF1F8EF" w:rsidR="007565E6" w:rsidRPr="00A07EA2" w:rsidRDefault="007565E6" w:rsidP="007565E6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J</w:t>
            </w:r>
            <w:r w:rsidR="006E2744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single" w:sz="4" w:space="0" w:color="7CC2D5" w:themeColor="accent2" w:themeTint="99"/>
              <w:left w:val="dashed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1806EE4E" w14:textId="37028B6E" w:rsidR="007565E6" w:rsidRPr="00A07EA2" w:rsidRDefault="007565E6" w:rsidP="007565E6">
            <w:pPr>
              <w:rPr>
                <w:rFonts w:ascii="Century Gothic" w:hAnsi="Century Gothic"/>
                <w:noProof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2CB18809" w14:textId="7AC6C864" w:rsidR="007565E6" w:rsidRPr="00A07EA2" w:rsidRDefault="007565E6" w:rsidP="00E322E4">
            <w:pPr>
              <w:jc w:val="right"/>
              <w:rPr>
                <w:rFonts w:ascii="Century Gothic" w:hAnsi="Century Gothic"/>
                <w:noProof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3DF6F73E" w14:textId="49A930ED" w:rsidR="007565E6" w:rsidRPr="00A07EA2" w:rsidRDefault="007565E6" w:rsidP="007565E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31BC9364" w14:textId="0DDF46BB" w:rsidR="007565E6" w:rsidRPr="00A07EA2" w:rsidRDefault="007565E6" w:rsidP="007565E6">
            <w:pPr>
              <w:ind w:right="-57"/>
              <w:jc w:val="right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6414E75C" w14:textId="428F488E" w:rsidR="007565E6" w:rsidRPr="00A07EA2" w:rsidRDefault="007565E6" w:rsidP="007565E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2A6F402A" w14:textId="710AB359" w:rsidR="007565E6" w:rsidRPr="00365BA0" w:rsidRDefault="007565E6" w:rsidP="007565E6">
            <w:pPr>
              <w:ind w:right="-36"/>
              <w:jc w:val="right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</w:tcBorders>
            <w:vAlign w:val="center"/>
          </w:tcPr>
          <w:p w14:paraId="7AE33978" w14:textId="75AC60CE" w:rsidR="007565E6" w:rsidRPr="00A07EA2" w:rsidRDefault="007565E6" w:rsidP="007565E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7CC2D5" w:themeColor="accent2" w:themeTint="99"/>
              <w:bottom w:val="dashed" w:sz="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08FD6720" w14:textId="05750779" w:rsidR="007565E6" w:rsidRPr="00365BA0" w:rsidRDefault="007565E6" w:rsidP="007565E6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145AF" w:rsidRPr="00271ECB" w14:paraId="2131AD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1"/>
          <w:jc w:val="center"/>
        </w:trPr>
        <w:tc>
          <w:tcPr>
            <w:tcW w:w="834" w:type="pct"/>
            <w:vMerge/>
            <w:tcBorders>
              <w:left w:val="threeDEngrave" w:sz="24" w:space="0" w:color="7CC2D5" w:themeColor="accent2" w:themeTint="99"/>
              <w:bottom w:val="threeDEmboss" w:sz="24" w:space="0" w:color="7CC2D5" w:themeColor="accent2" w:themeTint="99"/>
              <w:right w:val="threeDEngrave" w:sz="24" w:space="0" w:color="7CC2D5" w:themeColor="accent2" w:themeTint="99"/>
            </w:tcBorders>
          </w:tcPr>
          <w:p w14:paraId="04808D8E" w14:textId="3E3A3644" w:rsidR="00E145AF" w:rsidRPr="000A39A9" w:rsidRDefault="00E145AF" w:rsidP="00E145A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35" w:type="pct"/>
            <w:gridSpan w:val="2"/>
            <w:tcBorders>
              <w:top w:val="dashed" w:sz="4" w:space="0" w:color="7CC2D5" w:themeColor="accent2" w:themeTint="99"/>
              <w:left w:val="threeDEngrave" w:sz="24" w:space="0" w:color="7CC2D5" w:themeColor="accent2" w:themeTint="99"/>
              <w:bottom w:val="threeDEmboss" w:sz="2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11680DC0" w14:textId="15B39249" w:rsidR="00957284" w:rsidRDefault="00957284" w:rsidP="00E145A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threeDEmboss" w:sz="2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7E522806" w14:textId="4D867BBD" w:rsidR="00E145AF" w:rsidRPr="00A07EA2" w:rsidRDefault="00E145AF" w:rsidP="00E145A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threeDEmboss" w:sz="2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2B197103" w14:textId="4264DC96" w:rsidR="00E145AF" w:rsidRPr="00A07EA2" w:rsidRDefault="00E145AF" w:rsidP="0060678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34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threeDEmboss" w:sz="24" w:space="0" w:color="7CC2D5" w:themeColor="accent2" w:themeTint="99"/>
              <w:right w:val="dashed" w:sz="4" w:space="0" w:color="7CC2D5" w:themeColor="accent2" w:themeTint="99"/>
            </w:tcBorders>
            <w:vAlign w:val="center"/>
          </w:tcPr>
          <w:p w14:paraId="530D9B2A" w14:textId="77ABD266" w:rsidR="00E145AF" w:rsidRPr="00A07EA2" w:rsidRDefault="00E145AF" w:rsidP="00E145A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31" w:type="pct"/>
            <w:gridSpan w:val="2"/>
            <w:tcBorders>
              <w:top w:val="dashed" w:sz="4" w:space="0" w:color="7CC2D5" w:themeColor="accent2" w:themeTint="99"/>
              <w:left w:val="dashed" w:sz="4" w:space="0" w:color="7CC2D5" w:themeColor="accent2" w:themeTint="99"/>
              <w:bottom w:val="threeDEmboss" w:sz="24" w:space="0" w:color="7CC2D5" w:themeColor="accent2" w:themeTint="99"/>
              <w:right w:val="threeDEngrave" w:sz="24" w:space="0" w:color="7CC2D5" w:themeColor="accent2" w:themeTint="99"/>
            </w:tcBorders>
            <w:vAlign w:val="center"/>
          </w:tcPr>
          <w:p w14:paraId="41136C61" w14:textId="3E4EFAFD" w:rsidR="00944878" w:rsidRPr="00944878" w:rsidRDefault="00944878" w:rsidP="0094487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bookmarkEnd w:id="0"/>
    </w:tbl>
    <w:p w14:paraId="2ECB634A" w14:textId="77777777" w:rsidR="001E7941" w:rsidRDefault="001E7941">
      <w:pPr>
        <w:pStyle w:val="Espacementdutableau"/>
        <w:rPr>
          <w:sz w:val="2"/>
          <w:szCs w:val="2"/>
        </w:rPr>
      </w:pPr>
    </w:p>
    <w:p w14:paraId="725960A1" w14:textId="1D67F302" w:rsidR="006D4663" w:rsidRPr="001D7415" w:rsidRDefault="00C76626">
      <w:pPr>
        <w:pStyle w:val="Espacementdutableau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inline distT="0" distB="0" distL="0" distR="0" wp14:anchorId="2D401647" wp14:editId="4E90A071">
                <wp:extent cx="304800" cy="304800"/>
                <wp:effectExtent l="0" t="0" r="0" b="0"/>
                <wp:docPr id="1138700036" name="Rectangle 2" descr="Résultat d’images pour jour du souven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8E56A6" id="Rectangle 2" o:spid="_x0000_s1026" alt="Résultat d’images pour jour du souveni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6D4663" w:rsidRPr="001D7415" w:rsidSect="009D1764">
      <w:pgSz w:w="15840" w:h="12240" w:orient="landscape" w:code="1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1" o:spid="_x0000_i1046" type="#_x0000_t75" style="width:960pt;height:540pt;visibility:visible" o:bullet="t">
        <v:imagedata r:id="rId1" o:title=""/>
      </v:shape>
    </w:pict>
  </w:numPicBullet>
  <w:abstractNum w:abstractNumId="0" w15:restartNumberingAfterBreak="0">
    <w:nsid w:val="38695457"/>
    <w:multiLevelType w:val="multilevel"/>
    <w:tmpl w:val="94563C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21C19"/>
    <w:multiLevelType w:val="hybridMultilevel"/>
    <w:tmpl w:val="F5A437CE"/>
    <w:lvl w:ilvl="0" w:tplc="02D02FAA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85382"/>
    <w:multiLevelType w:val="hybridMultilevel"/>
    <w:tmpl w:val="F8685E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D6740"/>
    <w:multiLevelType w:val="hybridMultilevel"/>
    <w:tmpl w:val="64685D1E"/>
    <w:lvl w:ilvl="0" w:tplc="77100A02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71E09"/>
    <w:multiLevelType w:val="hybridMultilevel"/>
    <w:tmpl w:val="DDC8BF98"/>
    <w:lvl w:ilvl="0" w:tplc="7EBC78D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51823">
    <w:abstractNumId w:val="4"/>
  </w:num>
  <w:num w:numId="2" w16cid:durableId="898053775">
    <w:abstractNumId w:val="3"/>
  </w:num>
  <w:num w:numId="3" w16cid:durableId="1450709296">
    <w:abstractNumId w:val="0"/>
  </w:num>
  <w:num w:numId="4" w16cid:durableId="590049303">
    <w:abstractNumId w:val="1"/>
  </w:num>
  <w:num w:numId="5" w16cid:durableId="792753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019-04-30"/>
    <w:docVar w:name="MonthStart" w:val="2019-04-01"/>
    <w:docVar w:name="WeekStart" w:val="2"/>
  </w:docVars>
  <w:rsids>
    <w:rsidRoot w:val="00786036"/>
    <w:rsid w:val="000029F7"/>
    <w:rsid w:val="00004EAF"/>
    <w:rsid w:val="00010409"/>
    <w:rsid w:val="000279F6"/>
    <w:rsid w:val="0003423E"/>
    <w:rsid w:val="00040FCA"/>
    <w:rsid w:val="000605F5"/>
    <w:rsid w:val="00060A01"/>
    <w:rsid w:val="00074037"/>
    <w:rsid w:val="00083B60"/>
    <w:rsid w:val="00083F40"/>
    <w:rsid w:val="00093F7E"/>
    <w:rsid w:val="000960D7"/>
    <w:rsid w:val="000A13CB"/>
    <w:rsid w:val="000A1748"/>
    <w:rsid w:val="000A39A9"/>
    <w:rsid w:val="000D0287"/>
    <w:rsid w:val="000E77D7"/>
    <w:rsid w:val="00103FA8"/>
    <w:rsid w:val="00111AA4"/>
    <w:rsid w:val="00111C91"/>
    <w:rsid w:val="00121655"/>
    <w:rsid w:val="00131E28"/>
    <w:rsid w:val="00136B1F"/>
    <w:rsid w:val="00137ABC"/>
    <w:rsid w:val="00143E1E"/>
    <w:rsid w:val="00153464"/>
    <w:rsid w:val="00154DBC"/>
    <w:rsid w:val="00175D8C"/>
    <w:rsid w:val="001761EA"/>
    <w:rsid w:val="00183EA6"/>
    <w:rsid w:val="00184E0F"/>
    <w:rsid w:val="001A1E97"/>
    <w:rsid w:val="001C1D67"/>
    <w:rsid w:val="001D293B"/>
    <w:rsid w:val="001D7415"/>
    <w:rsid w:val="001E7941"/>
    <w:rsid w:val="001F6BDD"/>
    <w:rsid w:val="00225760"/>
    <w:rsid w:val="0022664E"/>
    <w:rsid w:val="002272EF"/>
    <w:rsid w:val="002328CA"/>
    <w:rsid w:val="002408B4"/>
    <w:rsid w:val="00241501"/>
    <w:rsid w:val="002428AC"/>
    <w:rsid w:val="002524E1"/>
    <w:rsid w:val="00254D45"/>
    <w:rsid w:val="0025624E"/>
    <w:rsid w:val="00263F6E"/>
    <w:rsid w:val="00265D17"/>
    <w:rsid w:val="00271A32"/>
    <w:rsid w:val="00271ECB"/>
    <w:rsid w:val="00274753"/>
    <w:rsid w:val="00277D43"/>
    <w:rsid w:val="00284A94"/>
    <w:rsid w:val="00286DE3"/>
    <w:rsid w:val="00290245"/>
    <w:rsid w:val="002939EE"/>
    <w:rsid w:val="002961BC"/>
    <w:rsid w:val="002C76FE"/>
    <w:rsid w:val="002C7AD0"/>
    <w:rsid w:val="002D3708"/>
    <w:rsid w:val="002E302E"/>
    <w:rsid w:val="00300DDB"/>
    <w:rsid w:val="003050AF"/>
    <w:rsid w:val="00305EBF"/>
    <w:rsid w:val="0031023C"/>
    <w:rsid w:val="003129F5"/>
    <w:rsid w:val="003229C1"/>
    <w:rsid w:val="00322E04"/>
    <w:rsid w:val="0032505B"/>
    <w:rsid w:val="0033393E"/>
    <w:rsid w:val="003343D3"/>
    <w:rsid w:val="00346217"/>
    <w:rsid w:val="00350A8A"/>
    <w:rsid w:val="00352DA8"/>
    <w:rsid w:val="00362C23"/>
    <w:rsid w:val="00365BA0"/>
    <w:rsid w:val="00375421"/>
    <w:rsid w:val="00391F66"/>
    <w:rsid w:val="003A32AD"/>
    <w:rsid w:val="003B22FB"/>
    <w:rsid w:val="003B7603"/>
    <w:rsid w:val="003C1F7D"/>
    <w:rsid w:val="003C2A3B"/>
    <w:rsid w:val="003C48DE"/>
    <w:rsid w:val="003C4C00"/>
    <w:rsid w:val="003D0463"/>
    <w:rsid w:val="003E129E"/>
    <w:rsid w:val="003E176A"/>
    <w:rsid w:val="003F3968"/>
    <w:rsid w:val="00420B02"/>
    <w:rsid w:val="004373AA"/>
    <w:rsid w:val="00454B12"/>
    <w:rsid w:val="00485747"/>
    <w:rsid w:val="00487686"/>
    <w:rsid w:val="0049362A"/>
    <w:rsid w:val="004A1132"/>
    <w:rsid w:val="004B4547"/>
    <w:rsid w:val="004E2A61"/>
    <w:rsid w:val="004E39D6"/>
    <w:rsid w:val="004F136E"/>
    <w:rsid w:val="004F6F02"/>
    <w:rsid w:val="00521B16"/>
    <w:rsid w:val="00523929"/>
    <w:rsid w:val="00523FCE"/>
    <w:rsid w:val="005372D3"/>
    <w:rsid w:val="00537476"/>
    <w:rsid w:val="00540AF0"/>
    <w:rsid w:val="00564F8C"/>
    <w:rsid w:val="0057616C"/>
    <w:rsid w:val="00584309"/>
    <w:rsid w:val="005948C8"/>
    <w:rsid w:val="005A2F33"/>
    <w:rsid w:val="005A3ACC"/>
    <w:rsid w:val="005B2FA9"/>
    <w:rsid w:val="005D4D95"/>
    <w:rsid w:val="005E6200"/>
    <w:rsid w:val="005F03E7"/>
    <w:rsid w:val="0060678F"/>
    <w:rsid w:val="006164A3"/>
    <w:rsid w:val="00617310"/>
    <w:rsid w:val="00636225"/>
    <w:rsid w:val="0064125F"/>
    <w:rsid w:val="0064639D"/>
    <w:rsid w:val="00654FFF"/>
    <w:rsid w:val="0066000C"/>
    <w:rsid w:val="0066090B"/>
    <w:rsid w:val="00661774"/>
    <w:rsid w:val="00666F43"/>
    <w:rsid w:val="00687F70"/>
    <w:rsid w:val="006902A3"/>
    <w:rsid w:val="006A0F67"/>
    <w:rsid w:val="006A460F"/>
    <w:rsid w:val="006B271E"/>
    <w:rsid w:val="006B6005"/>
    <w:rsid w:val="006C15CE"/>
    <w:rsid w:val="006C2D8B"/>
    <w:rsid w:val="006D1090"/>
    <w:rsid w:val="006D4663"/>
    <w:rsid w:val="006E2744"/>
    <w:rsid w:val="00705799"/>
    <w:rsid w:val="007158AA"/>
    <w:rsid w:val="00722186"/>
    <w:rsid w:val="0072757B"/>
    <w:rsid w:val="00736762"/>
    <w:rsid w:val="00737CC1"/>
    <w:rsid w:val="00743240"/>
    <w:rsid w:val="00745EDA"/>
    <w:rsid w:val="00746E9C"/>
    <w:rsid w:val="007565E6"/>
    <w:rsid w:val="00757101"/>
    <w:rsid w:val="00765A34"/>
    <w:rsid w:val="00777E34"/>
    <w:rsid w:val="00780EEC"/>
    <w:rsid w:val="007851AF"/>
    <w:rsid w:val="00786036"/>
    <w:rsid w:val="00792B15"/>
    <w:rsid w:val="007A3F7F"/>
    <w:rsid w:val="007C1C35"/>
    <w:rsid w:val="007C2FE5"/>
    <w:rsid w:val="007C3FD5"/>
    <w:rsid w:val="007C4268"/>
    <w:rsid w:val="007E1E69"/>
    <w:rsid w:val="007F0C86"/>
    <w:rsid w:val="007F7ED2"/>
    <w:rsid w:val="008027C9"/>
    <w:rsid w:val="00816A3C"/>
    <w:rsid w:val="008218D6"/>
    <w:rsid w:val="00830CD8"/>
    <w:rsid w:val="00840447"/>
    <w:rsid w:val="00846DA5"/>
    <w:rsid w:val="00854319"/>
    <w:rsid w:val="00855EB0"/>
    <w:rsid w:val="00870CA2"/>
    <w:rsid w:val="008778A8"/>
    <w:rsid w:val="00884A15"/>
    <w:rsid w:val="00886A21"/>
    <w:rsid w:val="00891904"/>
    <w:rsid w:val="0089643C"/>
    <w:rsid w:val="008A2DF2"/>
    <w:rsid w:val="008B21AC"/>
    <w:rsid w:val="008D0498"/>
    <w:rsid w:val="008D40FF"/>
    <w:rsid w:val="008D75D2"/>
    <w:rsid w:val="008F48C2"/>
    <w:rsid w:val="008F49BE"/>
    <w:rsid w:val="009000FF"/>
    <w:rsid w:val="00902BF3"/>
    <w:rsid w:val="0090406B"/>
    <w:rsid w:val="009063FA"/>
    <w:rsid w:val="009159E1"/>
    <w:rsid w:val="00916A43"/>
    <w:rsid w:val="00925BE1"/>
    <w:rsid w:val="009360BB"/>
    <w:rsid w:val="00937BF4"/>
    <w:rsid w:val="0094121C"/>
    <w:rsid w:val="00942708"/>
    <w:rsid w:val="00943507"/>
    <w:rsid w:val="00943FAF"/>
    <w:rsid w:val="00944878"/>
    <w:rsid w:val="00946F4A"/>
    <w:rsid w:val="00952831"/>
    <w:rsid w:val="00957284"/>
    <w:rsid w:val="00957D3E"/>
    <w:rsid w:val="0096095E"/>
    <w:rsid w:val="009641FD"/>
    <w:rsid w:val="00964A5F"/>
    <w:rsid w:val="00973E09"/>
    <w:rsid w:val="009804A1"/>
    <w:rsid w:val="00983FA9"/>
    <w:rsid w:val="0099353D"/>
    <w:rsid w:val="009A50AC"/>
    <w:rsid w:val="009A7DD6"/>
    <w:rsid w:val="009B709D"/>
    <w:rsid w:val="009C064E"/>
    <w:rsid w:val="009C1D2C"/>
    <w:rsid w:val="009D1679"/>
    <w:rsid w:val="009D1764"/>
    <w:rsid w:val="009E798D"/>
    <w:rsid w:val="009E79A0"/>
    <w:rsid w:val="009F5506"/>
    <w:rsid w:val="00A00308"/>
    <w:rsid w:val="00A07EA2"/>
    <w:rsid w:val="00A17802"/>
    <w:rsid w:val="00A424CE"/>
    <w:rsid w:val="00A45305"/>
    <w:rsid w:val="00A45DC2"/>
    <w:rsid w:val="00A47E1A"/>
    <w:rsid w:val="00A52544"/>
    <w:rsid w:val="00A65486"/>
    <w:rsid w:val="00A672E4"/>
    <w:rsid w:val="00A76BCA"/>
    <w:rsid w:val="00A863FB"/>
    <w:rsid w:val="00A96020"/>
    <w:rsid w:val="00A96C63"/>
    <w:rsid w:val="00AB02C8"/>
    <w:rsid w:val="00AB4AAB"/>
    <w:rsid w:val="00AC295D"/>
    <w:rsid w:val="00AD388B"/>
    <w:rsid w:val="00AE6420"/>
    <w:rsid w:val="00AF0B67"/>
    <w:rsid w:val="00AF18C6"/>
    <w:rsid w:val="00B028CB"/>
    <w:rsid w:val="00B03201"/>
    <w:rsid w:val="00B312E7"/>
    <w:rsid w:val="00B3265E"/>
    <w:rsid w:val="00B412DA"/>
    <w:rsid w:val="00B45274"/>
    <w:rsid w:val="00B51007"/>
    <w:rsid w:val="00B5721A"/>
    <w:rsid w:val="00B713BD"/>
    <w:rsid w:val="00B766DF"/>
    <w:rsid w:val="00B85EE9"/>
    <w:rsid w:val="00B932B9"/>
    <w:rsid w:val="00B93805"/>
    <w:rsid w:val="00BC664D"/>
    <w:rsid w:val="00BD0762"/>
    <w:rsid w:val="00BD2AE7"/>
    <w:rsid w:val="00BD6CD4"/>
    <w:rsid w:val="00BE0F9C"/>
    <w:rsid w:val="00C00C79"/>
    <w:rsid w:val="00C1533E"/>
    <w:rsid w:val="00C242C0"/>
    <w:rsid w:val="00C44DCB"/>
    <w:rsid w:val="00C518D3"/>
    <w:rsid w:val="00C530A6"/>
    <w:rsid w:val="00C64B1F"/>
    <w:rsid w:val="00C6666C"/>
    <w:rsid w:val="00C7097C"/>
    <w:rsid w:val="00C76626"/>
    <w:rsid w:val="00C92168"/>
    <w:rsid w:val="00C93DDF"/>
    <w:rsid w:val="00CA68B2"/>
    <w:rsid w:val="00CB0373"/>
    <w:rsid w:val="00CB408E"/>
    <w:rsid w:val="00CB71D6"/>
    <w:rsid w:val="00CC19F4"/>
    <w:rsid w:val="00CD69CC"/>
    <w:rsid w:val="00CE01C2"/>
    <w:rsid w:val="00CE542F"/>
    <w:rsid w:val="00CF3528"/>
    <w:rsid w:val="00CF36D9"/>
    <w:rsid w:val="00D04EEA"/>
    <w:rsid w:val="00D241A0"/>
    <w:rsid w:val="00D2739E"/>
    <w:rsid w:val="00D352B1"/>
    <w:rsid w:val="00D40F16"/>
    <w:rsid w:val="00D41D71"/>
    <w:rsid w:val="00D5056A"/>
    <w:rsid w:val="00D5433A"/>
    <w:rsid w:val="00D61183"/>
    <w:rsid w:val="00D703CC"/>
    <w:rsid w:val="00D905F6"/>
    <w:rsid w:val="00D96283"/>
    <w:rsid w:val="00DA0200"/>
    <w:rsid w:val="00DA56CE"/>
    <w:rsid w:val="00DD2A2E"/>
    <w:rsid w:val="00DD2D20"/>
    <w:rsid w:val="00DE6DA2"/>
    <w:rsid w:val="00E0439D"/>
    <w:rsid w:val="00E13E50"/>
    <w:rsid w:val="00E145AF"/>
    <w:rsid w:val="00E14655"/>
    <w:rsid w:val="00E14893"/>
    <w:rsid w:val="00E14A99"/>
    <w:rsid w:val="00E154E4"/>
    <w:rsid w:val="00E2476F"/>
    <w:rsid w:val="00E322E4"/>
    <w:rsid w:val="00E36ECD"/>
    <w:rsid w:val="00E4469F"/>
    <w:rsid w:val="00E479B9"/>
    <w:rsid w:val="00E54D35"/>
    <w:rsid w:val="00E72D73"/>
    <w:rsid w:val="00E93F5B"/>
    <w:rsid w:val="00EB2A1E"/>
    <w:rsid w:val="00EC3DBE"/>
    <w:rsid w:val="00EC4318"/>
    <w:rsid w:val="00EC58B8"/>
    <w:rsid w:val="00EC5F62"/>
    <w:rsid w:val="00ED2448"/>
    <w:rsid w:val="00EE1548"/>
    <w:rsid w:val="00F00338"/>
    <w:rsid w:val="00F0267F"/>
    <w:rsid w:val="00F029CA"/>
    <w:rsid w:val="00F100D6"/>
    <w:rsid w:val="00F223E6"/>
    <w:rsid w:val="00F3550E"/>
    <w:rsid w:val="00F60F35"/>
    <w:rsid w:val="00F66591"/>
    <w:rsid w:val="00F8181E"/>
    <w:rsid w:val="00F9108B"/>
    <w:rsid w:val="00F94BA3"/>
    <w:rsid w:val="00FC458D"/>
    <w:rsid w:val="00FC5EA8"/>
    <w:rsid w:val="00FE2608"/>
    <w:rsid w:val="00FF2CD3"/>
    <w:rsid w:val="00FF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25FB82"/>
  <w15:docId w15:val="{7A06C2B9-8BAC-4AE0-B858-861B71C8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6"/>
        <w:szCs w:val="1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1AF"/>
    <w:rPr>
      <w:kern w:val="16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160"/>
      <w:ind w:left="-101"/>
      <w:outlineLvl w:val="0"/>
    </w:pPr>
    <w:rPr>
      <w:rFonts w:asciiTheme="majorHAnsi" w:eastAsiaTheme="majorEastAsia" w:hAnsiTheme="majorHAnsi" w:cstheme="majorBidi"/>
      <w:b/>
      <w:bCs/>
      <w:color w:val="479249" w:themeColor="accent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7851AF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234824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s">
    <w:name w:val="Dates"/>
    <w:basedOn w:val="Normal"/>
    <w:uiPriority w:val="1"/>
    <w:qFormat/>
    <w:pPr>
      <w:spacing w:before="120"/>
      <w:ind w:right="144"/>
    </w:pPr>
    <w:rPr>
      <w:rFonts w:eastAsiaTheme="minorEastAsia"/>
      <w:color w:val="262626" w:themeColor="text1" w:themeTint="D9"/>
      <w:sz w:val="24"/>
    </w:rPr>
  </w:style>
  <w:style w:type="paragraph" w:customStyle="1" w:styleId="Jours">
    <w:name w:val="Jours"/>
    <w:basedOn w:val="Normal"/>
    <w:uiPriority w:val="1"/>
    <w:qFormat/>
    <w:pPr>
      <w:jc w:val="center"/>
    </w:pPr>
    <w:rPr>
      <w:color w:val="FFFFFF" w:themeColor="background1"/>
      <w:sz w:val="28"/>
    </w:rPr>
  </w:style>
  <w:style w:type="paragraph" w:customStyle="1" w:styleId="MoisAnne">
    <w:name w:val="MoisAnnée"/>
    <w:basedOn w:val="Normal"/>
    <w:uiPriority w:val="1"/>
    <w:qFormat/>
    <w:pPr>
      <w:spacing w:after="240"/>
      <w:jc w:val="center"/>
    </w:pPr>
    <w:rPr>
      <w:color w:val="356D36" w:themeColor="accent1" w:themeShade="BF"/>
      <w:sz w:val="72"/>
    </w:rPr>
  </w:style>
  <w:style w:type="paragraph" w:styleId="Titredenote">
    <w:name w:val="Note Heading"/>
    <w:basedOn w:val="Normal"/>
    <w:next w:val="Normal"/>
    <w:link w:val="TitredenoteCar"/>
    <w:uiPriority w:val="99"/>
    <w:unhideWhenUsed/>
    <w:pPr>
      <w:spacing w:before="0" w:after="0"/>
      <w:jc w:val="center"/>
    </w:pPr>
    <w:rPr>
      <w:color w:val="479249" w:themeColor="accent1"/>
      <w:sz w:val="36"/>
      <w:szCs w:val="36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Sansinterligne">
    <w:name w:val="No Spacing"/>
    <w:uiPriority w:val="1"/>
    <w:rsid w:val="007851AF"/>
    <w:pPr>
      <w:spacing w:before="0" w:after="0"/>
    </w:pPr>
    <w:rPr>
      <w:lang w:val="fr-FR"/>
    </w:rPr>
  </w:style>
  <w:style w:type="character" w:customStyle="1" w:styleId="TitredenoteCar">
    <w:name w:val="Titre de note Car"/>
    <w:basedOn w:val="Policepardfaut"/>
    <w:link w:val="Titredenote"/>
    <w:uiPriority w:val="99"/>
    <w:rPr>
      <w:color w:val="479249" w:themeColor="accent1"/>
      <w:kern w:val="16"/>
      <w:sz w:val="36"/>
      <w:szCs w:val="36"/>
    </w:rPr>
  </w:style>
  <w:style w:type="paragraph" w:customStyle="1" w:styleId="Remarques">
    <w:name w:val="Remarques"/>
    <w:basedOn w:val="Normal"/>
    <w:qFormat/>
    <w:rsid w:val="00153464"/>
    <w:pPr>
      <w:spacing w:before="60" w:after="60" w:line="276" w:lineRule="auto"/>
    </w:pPr>
    <w:rPr>
      <w:sz w:val="18"/>
    </w:rPr>
  </w:style>
  <w:style w:type="paragraph" w:customStyle="1" w:styleId="Espacementdutableau">
    <w:name w:val="Espacement du tableau"/>
    <w:basedOn w:val="Normal"/>
    <w:uiPriority w:val="99"/>
    <w:pPr>
      <w:spacing w:before="0" w:after="0" w:line="40" w:lineRule="exact"/>
    </w:pPr>
    <w:rPr>
      <w:sz w:val="4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479249" w:themeColor="accent1"/>
      <w:kern w:val="16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sz w:val="20"/>
      <w:szCs w:val="26"/>
    </w:rPr>
  </w:style>
  <w:style w:type="table" w:styleId="Trameclaire-Accent1">
    <w:name w:val="Light Shading Accent 1"/>
    <w:basedOn w:val="TableauNormal"/>
    <w:uiPriority w:val="60"/>
    <w:pPr>
      <w:spacing w:before="0" w:after="0"/>
    </w:pPr>
    <w:rPr>
      <w:color w:val="356D36" w:themeColor="accent1" w:themeShade="BF"/>
    </w:rPr>
    <w:tblPr>
      <w:tblStyleRowBandSize w:val="1"/>
      <w:tblStyleColBandSize w:val="1"/>
      <w:tblBorders>
        <w:top w:val="single" w:sz="8" w:space="0" w:color="479249" w:themeColor="accent1"/>
        <w:bottom w:val="single" w:sz="8" w:space="0" w:color="47924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9249" w:themeColor="accent1"/>
          <w:left w:val="nil"/>
          <w:bottom w:val="single" w:sz="8" w:space="0" w:color="47924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7CE" w:themeFill="accent1" w:themeFillTint="3F"/>
      </w:tcPr>
    </w:tblStylePr>
  </w:style>
  <w:style w:type="table" w:customStyle="1" w:styleId="Calendrier-Accentuation1">
    <w:name w:val="Calendrier - Accentuation 1"/>
    <w:basedOn w:val="TableauNormal"/>
    <w:uiPriority w:val="99"/>
    <w:pPr>
      <w:spacing w:before="0" w:after="0"/>
    </w:pPr>
    <w:tblPr>
      <w:tblStyleRowBandSize w:val="1"/>
      <w:tblBorders>
        <w:top w:val="single" w:sz="4" w:space="0" w:color="88C589" w:themeColor="accent1" w:themeTint="99"/>
        <w:left w:val="single" w:sz="4" w:space="0" w:color="88C589" w:themeColor="accent1" w:themeTint="99"/>
        <w:bottom w:val="single" w:sz="4" w:space="0" w:color="88C589" w:themeColor="accent1" w:themeTint="99"/>
        <w:right w:val="single" w:sz="4" w:space="0" w:color="88C589" w:themeColor="accent1" w:themeTint="99"/>
        <w:insideH w:val="single" w:sz="4" w:space="0" w:color="88C589" w:themeColor="accent1" w:themeTint="99"/>
        <w:insideV w:val="single" w:sz="4" w:space="0" w:color="88C589" w:themeColor="accent1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79249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rier-Accentuation2">
    <w:name w:val="Calendrier - Accentuation 2"/>
    <w:basedOn w:val="TableauNormal"/>
    <w:uiPriority w:val="99"/>
    <w:pPr>
      <w:spacing w:before="0" w:after="0"/>
    </w:pPr>
    <w:tblPr>
      <w:tblStyleRowBandSize w:val="1"/>
      <w:tblBorders>
        <w:top w:val="single" w:sz="4" w:space="0" w:color="7CC2D5" w:themeColor="accent2" w:themeTint="99"/>
        <w:left w:val="single" w:sz="4" w:space="0" w:color="7CC2D5" w:themeColor="accent2" w:themeTint="99"/>
        <w:bottom w:val="single" w:sz="4" w:space="0" w:color="7CC2D5" w:themeColor="accent2" w:themeTint="99"/>
        <w:right w:val="single" w:sz="4" w:space="0" w:color="7CC2D5" w:themeColor="accent2" w:themeTint="99"/>
        <w:insideH w:val="single" w:sz="4" w:space="0" w:color="7CC2D5" w:themeColor="accent2" w:themeTint="99"/>
        <w:insideV w:val="single" w:sz="4" w:space="0" w:color="7CC2D5" w:themeColor="accent2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91AA" w:themeFill="accent2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rier-Accentuation3">
    <w:name w:val="Calendrier - Accentuation 3"/>
    <w:basedOn w:val="TableauNormal"/>
    <w:uiPriority w:val="99"/>
    <w:pPr>
      <w:spacing w:before="0" w:after="0"/>
    </w:pPr>
    <w:tblPr>
      <w:tblStyleRowBandSize w:val="1"/>
      <w:tblBorders>
        <w:top w:val="single" w:sz="4" w:space="0" w:color="F0A6B0" w:themeColor="accent3" w:themeTint="99"/>
        <w:left w:val="single" w:sz="4" w:space="0" w:color="F0A6B0" w:themeColor="accent3" w:themeTint="99"/>
        <w:bottom w:val="single" w:sz="4" w:space="0" w:color="F0A6B0" w:themeColor="accent3" w:themeTint="99"/>
        <w:right w:val="single" w:sz="4" w:space="0" w:color="F0A6B0" w:themeColor="accent3" w:themeTint="99"/>
        <w:insideH w:val="single" w:sz="4" w:space="0" w:color="F0A6B0" w:themeColor="accent3" w:themeTint="99"/>
        <w:insideV w:val="single" w:sz="4" w:space="0" w:color="F0A6B0" w:themeColor="accent3" w:themeTint="99"/>
      </w:tblBorders>
    </w:tblPr>
    <w:tblStylePr w:type="firstRow">
      <w:tblPr/>
      <w:tcPr>
        <w:shd w:val="clear" w:color="auto" w:fill="E66C7D" w:themeFill="accent3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rier-Accentuation4">
    <w:name w:val="Calendrier - Accentuation 4"/>
    <w:basedOn w:val="TableauNormal"/>
    <w:uiPriority w:val="99"/>
    <w:pPr>
      <w:spacing w:before="0" w:after="0"/>
    </w:pPr>
    <w:tblPr>
      <w:tblStyleRowBandSize w:val="1"/>
      <w:tblBorders>
        <w:top w:val="single" w:sz="4" w:space="0" w:color="FDD05E" w:themeColor="accent4" w:themeTint="99"/>
        <w:left w:val="single" w:sz="4" w:space="0" w:color="FDD05E" w:themeColor="accent4" w:themeTint="99"/>
        <w:bottom w:val="single" w:sz="4" w:space="0" w:color="FDD05E" w:themeColor="accent4" w:themeTint="99"/>
        <w:right w:val="single" w:sz="4" w:space="0" w:color="FDD05E" w:themeColor="accent4" w:themeTint="99"/>
        <w:insideH w:val="single" w:sz="4" w:space="0" w:color="FDD05E" w:themeColor="accent4" w:themeTint="99"/>
        <w:insideV w:val="single" w:sz="4" w:space="0" w:color="FDD05E" w:themeColor="accent4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EAB02" w:themeFill="accent4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rier-Accentuation5">
    <w:name w:val="Calendrier - Accentuation 5"/>
    <w:basedOn w:val="TableauNormal"/>
    <w:uiPriority w:val="99"/>
    <w:pPr>
      <w:spacing w:before="0" w:after="0"/>
    </w:pPr>
    <w:tblPr>
      <w:tblStyleRowBandSize w:val="1"/>
      <w:tblBorders>
        <w:top w:val="single" w:sz="4" w:space="0" w:color="F1B696" w:themeColor="accent5" w:themeTint="99"/>
        <w:left w:val="single" w:sz="4" w:space="0" w:color="F1B696" w:themeColor="accent5" w:themeTint="99"/>
        <w:bottom w:val="single" w:sz="4" w:space="0" w:color="F1B696" w:themeColor="accent5" w:themeTint="99"/>
        <w:right w:val="single" w:sz="4" w:space="0" w:color="F1B696" w:themeColor="accent5" w:themeTint="99"/>
        <w:insideH w:val="single" w:sz="4" w:space="0" w:color="F1B696" w:themeColor="accent5" w:themeTint="99"/>
        <w:insideV w:val="single" w:sz="4" w:space="0" w:color="F1B696" w:themeColor="accent5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88651" w:themeFill="accent5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rier-Accentuation6">
    <w:name w:val="Calendrier - Accentuation 6"/>
    <w:basedOn w:val="TableauNormal"/>
    <w:uiPriority w:val="99"/>
    <w:pPr>
      <w:spacing w:before="0" w:after="0"/>
    </w:pPr>
    <w:tblPr>
      <w:tblStyleRowBandSize w:val="1"/>
      <w:tblBorders>
        <w:top w:val="single" w:sz="4" w:space="0" w:color="DC9190" w:themeColor="accent6" w:themeTint="99"/>
        <w:left w:val="single" w:sz="4" w:space="0" w:color="DC9190" w:themeColor="accent6" w:themeTint="99"/>
        <w:bottom w:val="single" w:sz="4" w:space="0" w:color="DC9190" w:themeColor="accent6" w:themeTint="99"/>
        <w:right w:val="single" w:sz="4" w:space="0" w:color="DC9190" w:themeColor="accent6" w:themeTint="99"/>
        <w:insideH w:val="single" w:sz="4" w:space="0" w:color="DC9190" w:themeColor="accent6" w:themeTint="99"/>
        <w:insideV w:val="single" w:sz="4" w:space="0" w:color="DC9190" w:themeColor="accent6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4847" w:themeFill="accent6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Mois">
    <w:name w:val="Mois"/>
    <w:basedOn w:val="Policepardfaut"/>
    <w:uiPriority w:val="1"/>
    <w:rsid w:val="007851AF"/>
    <w:rPr>
      <w:b w:val="0"/>
      <w:color w:val="234824" w:themeColor="accent1" w:themeShade="7F"/>
      <w:sz w:val="84"/>
      <w:lang w:val="fr-FR"/>
    </w:rPr>
  </w:style>
  <w:style w:type="table" w:styleId="Ombrageclair">
    <w:name w:val="Light Shading"/>
    <w:basedOn w:val="TableauNormal"/>
    <w:uiPriority w:val="60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itre3Car">
    <w:name w:val="Titre 3 Car"/>
    <w:basedOn w:val="Policepardfaut"/>
    <w:link w:val="Titre3"/>
    <w:uiPriority w:val="9"/>
    <w:semiHidden/>
    <w:rsid w:val="007851AF"/>
    <w:rPr>
      <w:rFonts w:asciiTheme="majorHAnsi" w:eastAsiaTheme="majorEastAsia" w:hAnsiTheme="majorHAnsi" w:cstheme="majorBidi"/>
      <w:color w:val="234824" w:themeColor="accent1" w:themeShade="7F"/>
      <w:kern w:val="16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7158AA"/>
    <w:rPr>
      <w:color w:val="168BBA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158A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3423E"/>
    <w:pPr>
      <w:ind w:left="720"/>
      <w:contextualSpacing/>
    </w:pPr>
  </w:style>
  <w:style w:type="paragraph" w:customStyle="1" w:styleId="zfr3q">
    <w:name w:val="zfr3q"/>
    <w:basedOn w:val="Normal"/>
    <w:rsid w:val="00780E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:lang w:val="fr-CA"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E93F5B"/>
    <w:rPr>
      <w:color w:val="68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58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4000">
                  <w:marLeft w:val="-14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5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7882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91157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2794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0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53454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26663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9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895337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3733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120001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709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5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36868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6423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478200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5492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87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1561415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3846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61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446784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204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06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764806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1772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75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0841057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0337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0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59399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843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0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918798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912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9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94315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890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18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3450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8631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20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84322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2113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67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16085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9507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4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758715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6970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19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873835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793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39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654327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132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52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501447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5502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554520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59342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4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314023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521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26704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619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279581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23862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49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458205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FFFFFF"/>
                        <w:right w:val="none" w:sz="0" w:space="0" w:color="auto"/>
                      </w:divBdr>
                      <w:divsChild>
                        <w:div w:id="8881807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24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889779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63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54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634567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412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1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52867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478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53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750624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6117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3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516739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1888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0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84202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134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9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145479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1878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0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10383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839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099241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993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296933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565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24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93501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504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8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89469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2130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794248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338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8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586053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659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592456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9775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09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759996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3254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19526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303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51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869690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2933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26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03595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3469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09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361634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1024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9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749762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477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3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68807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0441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03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05941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7652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23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323345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020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17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28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3E3E3E"/>
                    <w:bottom w:val="none" w:sz="0" w:space="0" w:color="auto"/>
                    <w:right w:val="none" w:sz="0" w:space="0" w:color="auto"/>
                  </w:divBdr>
                  <w:divsChild>
                    <w:div w:id="71396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87977">
                              <w:marLeft w:val="0"/>
                              <w:marRight w:val="-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05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9392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843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856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815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9856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9" w:color="555555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244763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719994">
                                          <w:marLeft w:val="180"/>
                                          <w:marRight w:val="120"/>
                                          <w:marTop w:val="18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54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20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4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107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9" w:color="555555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43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4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5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74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77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792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03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63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532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53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1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848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188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4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15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940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56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41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32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23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75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848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515313">
                              <w:marLeft w:val="0"/>
                              <w:marRight w:val="30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5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jpeg"/><Relationship Id="rId7" Type="http://schemas.openxmlformats.org/officeDocument/2006/relationships/hyperlink" Target="mailto:mariecurie@csviamonde.ca" TargetMode="External"/><Relationship Id="rId12" Type="http://schemas.openxmlformats.org/officeDocument/2006/relationships/hyperlink" Target="https://x.com/home" TargetMode="External"/><Relationship Id="rId17" Type="http://schemas.openxmlformats.org/officeDocument/2006/relationships/hyperlink" Target="https://francobus.ca/" TargetMode="External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hyperlink" Target="https://www.facebook.com/MarieCurieLdnOnt" TargetMode="External"/><Relationship Id="rId19" Type="http://schemas.openxmlformats.org/officeDocument/2006/relationships/image" Target="media/image9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hyperlink" Target="https://www.instagram.com/mariecurie_london/" TargetMode="External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fouzr\AppData\Roaming\Microsoft\Templates\Calendrier.dotm" TargetMode="External"/></Relationships>
</file>

<file path=word/theme/theme1.xml><?xml version="1.0" encoding="utf-8"?>
<a:theme xmlns:a="http://schemas.openxmlformats.org/drawingml/2006/main" name="Calendar">
  <a:themeElements>
    <a:clrScheme name="New Calendar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479249"/>
      </a:accent1>
      <a:accent2>
        <a:srgbClr val="3691AA"/>
      </a:accent2>
      <a:accent3>
        <a:srgbClr val="E66C7D"/>
      </a:accent3>
      <a:accent4>
        <a:srgbClr val="EEAB02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6E86-21FA-491B-B974-C6526D3FA8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048FF-147F-44BD-9826-8AD8628C9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Calendrier.dotm</Template>
  <TotalTime>1</TotalTime>
  <Pages>1</Pages>
  <Words>148</Words>
  <Characters>731</Characters>
  <Application>Microsoft Office Word</Application>
  <DocSecurity>0</DocSecurity>
  <Lines>141</Lines>
  <Paragraphs>70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Mahfouz, Roula</dc:creator>
  <cp:keywords/>
  <dc:description/>
  <cp:lastModifiedBy>Mahfouz, Roula</cp:lastModifiedBy>
  <cp:revision>4</cp:revision>
  <cp:lastPrinted>2025-02-03T12:58:00Z</cp:lastPrinted>
  <dcterms:created xsi:type="dcterms:W3CDTF">2025-11-02T18:57:00Z</dcterms:created>
  <dcterms:modified xsi:type="dcterms:W3CDTF">2026-01-05T23:20:00Z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TC027807999991</vt:lpwstr>
  </property>
</Properties>
</file>